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4DE" w:rsidRPr="008026C5" w:rsidRDefault="00E8732A" w:rsidP="00F704DE">
      <w:pPr>
        <w:tabs>
          <w:tab w:val="left" w:pos="567"/>
        </w:tabs>
        <w:suppressAutoHyphens/>
        <w:autoSpaceDE w:val="0"/>
        <w:spacing w:after="0" w:line="240" w:lineRule="auto"/>
        <w:rPr>
          <w:rFonts w:ascii="Century Gothic" w:eastAsia="Times New Roman" w:hAnsi="Century Gothic"/>
          <w:color w:val="000000"/>
          <w:sz w:val="16"/>
          <w:szCs w:val="24"/>
          <w:lang w:val="en-US" w:eastAsia="ar-SA"/>
        </w:rPr>
      </w:pPr>
      <w:bookmarkStart w:id="0" w:name="_GoBack"/>
      <w:bookmarkEnd w:id="0"/>
      <w:r>
        <w:rPr>
          <w:rFonts w:ascii="Century Gothic" w:eastAsia="Times New Roman" w:hAnsi="Century Gothic"/>
          <w:color w:val="000000"/>
          <w:sz w:val="16"/>
          <w:szCs w:val="24"/>
          <w:lang w:val="en-US"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04DE" w:rsidRPr="00FC16D7" w:rsidRDefault="00F704DE" w:rsidP="00F704DE">
      <w:pPr>
        <w:tabs>
          <w:tab w:val="left" w:pos="567"/>
        </w:tabs>
        <w:suppressAutoHyphens/>
        <w:autoSpaceDE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  <w:lang w:val="en-ZA"/>
        </w:rPr>
      </w:pPr>
      <w:r w:rsidRPr="00FC16D7">
        <w:rPr>
          <w:rFonts w:asciiTheme="minorHAnsi" w:eastAsia="Times New Roman" w:hAnsiTheme="minorHAnsi" w:cstheme="minorHAnsi"/>
          <w:b/>
          <w:sz w:val="28"/>
          <w:szCs w:val="28"/>
          <w:lang w:val="en-ZA"/>
        </w:rPr>
        <w:t>10</w:t>
      </w:r>
      <w:r w:rsidR="003E02F6">
        <w:rPr>
          <w:rFonts w:asciiTheme="minorHAnsi" w:eastAsia="Times New Roman" w:hAnsiTheme="minorHAnsi" w:cstheme="minorHAnsi"/>
          <w:b/>
          <w:sz w:val="28"/>
          <w:szCs w:val="28"/>
          <w:lang w:val="en-ZA"/>
        </w:rPr>
        <w:t>2</w:t>
      </w:r>
      <w:r w:rsidR="003E02F6">
        <w:rPr>
          <w:rFonts w:asciiTheme="minorHAnsi" w:eastAsia="Times New Roman" w:hAnsiTheme="minorHAnsi" w:cstheme="minorHAnsi"/>
          <w:b/>
          <w:sz w:val="28"/>
          <w:szCs w:val="28"/>
          <w:vertAlign w:val="superscript"/>
          <w:lang w:val="en-ZA"/>
        </w:rPr>
        <w:t>nd</w:t>
      </w:r>
      <w:r w:rsidRPr="00FC16D7">
        <w:rPr>
          <w:rFonts w:asciiTheme="minorHAnsi" w:eastAsia="Times New Roman" w:hAnsiTheme="minorHAnsi" w:cstheme="minorHAnsi"/>
          <w:b/>
          <w:sz w:val="28"/>
          <w:szCs w:val="28"/>
          <w:lang w:val="en-ZA"/>
        </w:rPr>
        <w:t xml:space="preserve"> JULY CAMP 202</w:t>
      </w:r>
      <w:r w:rsidR="003B42EF">
        <w:rPr>
          <w:rFonts w:asciiTheme="minorHAnsi" w:eastAsia="Times New Roman" w:hAnsiTheme="minorHAnsi" w:cstheme="minorHAnsi"/>
          <w:b/>
          <w:sz w:val="28"/>
          <w:szCs w:val="28"/>
          <w:lang w:val="en-ZA"/>
        </w:rPr>
        <w:t>3</w:t>
      </w:r>
      <w:r w:rsidRPr="00FC16D7">
        <w:rPr>
          <w:rFonts w:asciiTheme="minorHAnsi" w:eastAsia="Times New Roman" w:hAnsiTheme="minorHAnsi" w:cstheme="minorHAnsi"/>
          <w:b/>
          <w:sz w:val="28"/>
          <w:szCs w:val="28"/>
          <w:lang w:val="en-ZA"/>
        </w:rPr>
        <w:t xml:space="preserve"> </w:t>
      </w:r>
    </w:p>
    <w:p w:rsidR="00F704DE" w:rsidRPr="00CA441C" w:rsidRDefault="003E02F6" w:rsidP="00F704DE">
      <w:pPr>
        <w:tabs>
          <w:tab w:val="left" w:pos="567"/>
        </w:tabs>
        <w:suppressAutoHyphens/>
        <w:autoSpaceDE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  <w:lang w:val="en-ZA"/>
        </w:rPr>
      </w:pPr>
      <w:r w:rsidRPr="00CA441C">
        <w:rPr>
          <w:rFonts w:asciiTheme="minorHAnsi" w:eastAsia="Times New Roman" w:hAnsiTheme="minorHAnsi" w:cstheme="minorHAnsi"/>
          <w:b/>
          <w:sz w:val="28"/>
          <w:szCs w:val="28"/>
          <w:lang w:val="en-ZA"/>
        </w:rPr>
        <w:t>Monk’s Cowl</w:t>
      </w:r>
      <w:r w:rsidR="00F704DE" w:rsidRPr="00CA441C">
        <w:rPr>
          <w:rFonts w:asciiTheme="minorHAnsi" w:eastAsia="Times New Roman" w:hAnsiTheme="minorHAnsi" w:cstheme="minorHAnsi"/>
          <w:b/>
          <w:sz w:val="28"/>
          <w:szCs w:val="28"/>
          <w:lang w:val="en-ZA"/>
        </w:rPr>
        <w:t xml:space="preserve"> </w:t>
      </w:r>
    </w:p>
    <w:p w:rsidR="00F704DE" w:rsidRPr="000779CA" w:rsidRDefault="00E26D64" w:rsidP="00F704DE">
      <w:pPr>
        <w:tabs>
          <w:tab w:val="left" w:pos="567"/>
        </w:tabs>
        <w:suppressAutoHyphens/>
        <w:autoSpaceDE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val="en-US" w:eastAsia="ar-SA"/>
        </w:rPr>
      </w:pPr>
      <w:r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 xml:space="preserve">Arrive </w:t>
      </w:r>
      <w:r w:rsidR="005323C1"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 xml:space="preserve">for lunch, </w:t>
      </w:r>
      <w:r w:rsidR="00F704DE"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>Friday</w:t>
      </w:r>
      <w:r w:rsidR="00245623"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 xml:space="preserve"> </w:t>
      </w:r>
      <w:r w:rsidR="00E92895"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>30</w:t>
      </w:r>
      <w:r w:rsidR="00E92895" w:rsidRPr="000779CA">
        <w:rPr>
          <w:rFonts w:asciiTheme="minorHAnsi" w:eastAsia="Times New Roman" w:hAnsiTheme="minorHAnsi" w:cstheme="minorHAnsi"/>
          <w:b/>
          <w:sz w:val="24"/>
          <w:szCs w:val="24"/>
          <w:vertAlign w:val="superscript"/>
          <w:lang w:val="en-ZA"/>
        </w:rPr>
        <w:t>th</w:t>
      </w:r>
      <w:r w:rsidR="00245623"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>Ju</w:t>
      </w:r>
      <w:r w:rsidR="003B42EF"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>ne</w:t>
      </w:r>
      <w:r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>.  Depart</w:t>
      </w:r>
      <w:r w:rsidR="0038278D"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 xml:space="preserve"> </w:t>
      </w:r>
      <w:r w:rsidR="005323C1"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 xml:space="preserve">after breakfast, </w:t>
      </w:r>
      <w:r w:rsidR="00F704DE"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 xml:space="preserve">Sunday </w:t>
      </w:r>
      <w:r w:rsidR="003B42EF"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>9</w:t>
      </w:r>
      <w:r w:rsidR="002B2EF8" w:rsidRPr="000779CA">
        <w:rPr>
          <w:rFonts w:asciiTheme="minorHAnsi" w:eastAsia="Times New Roman" w:hAnsiTheme="minorHAnsi" w:cstheme="minorHAnsi"/>
          <w:b/>
          <w:sz w:val="24"/>
          <w:szCs w:val="24"/>
          <w:vertAlign w:val="superscript"/>
          <w:lang w:val="en-ZA"/>
        </w:rPr>
        <w:t>th</w:t>
      </w:r>
      <w:r w:rsidR="00F704DE"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>July 202</w:t>
      </w:r>
      <w:r w:rsidR="003B42EF"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>3</w:t>
      </w:r>
      <w:r w:rsidR="00230CB2" w:rsidRPr="000779CA">
        <w:rPr>
          <w:rFonts w:asciiTheme="minorHAnsi" w:eastAsia="Times New Roman" w:hAnsiTheme="minorHAnsi" w:cstheme="minorHAnsi"/>
          <w:b/>
          <w:sz w:val="24"/>
          <w:szCs w:val="24"/>
          <w:lang w:val="en-ZA"/>
        </w:rPr>
        <w:t>.</w:t>
      </w:r>
    </w:p>
    <w:p w:rsidR="00F704DE" w:rsidRPr="00FC16D7" w:rsidRDefault="00F704DE" w:rsidP="00F704DE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i/>
          <w:iCs/>
          <w:sz w:val="28"/>
          <w:szCs w:val="28"/>
          <w:lang w:val="en-US"/>
        </w:rPr>
      </w:pPr>
    </w:p>
    <w:p w:rsidR="00F85081" w:rsidRDefault="002955E3" w:rsidP="00BE705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The </w:t>
      </w:r>
      <w:proofErr w:type="spellStart"/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Cathkin</w:t>
      </w:r>
      <w:proofErr w:type="spellEnd"/>
      <w:r w:rsidR="00A56A44">
        <w:rPr>
          <w:rFonts w:asciiTheme="minorHAnsi" w:eastAsia="Times New Roman" w:hAnsiTheme="minorHAnsi" w:cstheme="minorHAnsi"/>
          <w:sz w:val="24"/>
          <w:szCs w:val="24"/>
          <w:lang w:val="en-US"/>
        </w:rPr>
        <w:t>/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Champagne </w:t>
      </w:r>
      <w:r w:rsidR="00204A0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Castle </w:t>
      </w:r>
      <w:r w:rsidR="00A56A44">
        <w:rPr>
          <w:rFonts w:asciiTheme="minorHAnsi" w:eastAsia="Times New Roman" w:hAnsiTheme="minorHAnsi" w:cstheme="minorHAnsi"/>
          <w:sz w:val="24"/>
          <w:szCs w:val="24"/>
          <w:lang w:val="en-US"/>
        </w:rPr>
        <w:t>area</w:t>
      </w:r>
      <w:r w:rsidR="009D6E1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will be explored this year as </w:t>
      </w:r>
      <w:r w:rsidR="002920A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July Camp 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will take place at </w:t>
      </w:r>
      <w:r w:rsidR="002920A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the Ezemvelo 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Monk’s Cowl</w:t>
      </w:r>
      <w:r w:rsidR="002920A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Camp</w:t>
      </w:r>
      <w:r w:rsid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s</w:t>
      </w:r>
      <w:r w:rsidR="002920A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ite</w:t>
      </w:r>
      <w:r w:rsidR="009D6E1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 </w:t>
      </w:r>
      <w:r w:rsidR="00AA7D9E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As this 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is </w:t>
      </w:r>
      <w:r w:rsidR="003E02F6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just </w:t>
      </w:r>
      <w:r w:rsidR="002920A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North of Injisuthi, ma</w:t>
      </w:r>
      <w:r w:rsidR="009D6E1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ny of last year’s </w:t>
      </w:r>
      <w:r w:rsidR="00814E22">
        <w:rPr>
          <w:rFonts w:asciiTheme="minorHAnsi" w:eastAsia="Times New Roman" w:hAnsiTheme="minorHAnsi" w:cstheme="minorHAnsi"/>
          <w:sz w:val="24"/>
          <w:szCs w:val="24"/>
          <w:lang w:val="en-US"/>
        </w:rPr>
        <w:t>Campers</w:t>
      </w:r>
      <w:r w:rsidR="00403EB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9D6E1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would </w:t>
      </w:r>
      <w:r w:rsidR="00A56A44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already </w:t>
      </w:r>
      <w:r w:rsidR="009D6E1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have had</w:t>
      </w:r>
      <w:r w:rsidR="003B42EF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sneak previews of</w:t>
      </w:r>
      <w:r w:rsidR="00F704DE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3B42EF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this majestic area from Van </w:t>
      </w:r>
      <w:r w:rsidR="003E02F6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Heyningen’s</w:t>
      </w:r>
      <w:r w:rsidR="0059731A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P</w:t>
      </w:r>
      <w:r w:rsidR="003B42EF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ass</w:t>
      </w:r>
      <w:r w:rsidR="003E02F6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</w:t>
      </w:r>
      <w:r w:rsidR="003B42EF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Wonder </w:t>
      </w:r>
      <w:r w:rsidR="00602D68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V</w:t>
      </w:r>
      <w:r w:rsidR="0059731A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alley C</w:t>
      </w:r>
      <w:r w:rsidR="003B42EF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ave</w:t>
      </w:r>
      <w:r w:rsidR="009D6E1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and indeed the </w:t>
      </w:r>
      <w:r w:rsidR="00403EB5">
        <w:rPr>
          <w:rFonts w:asciiTheme="minorHAnsi" w:eastAsia="Times New Roman" w:hAnsiTheme="minorHAnsi" w:cstheme="minorHAnsi"/>
          <w:sz w:val="24"/>
          <w:szCs w:val="24"/>
          <w:lang w:val="en-US"/>
        </w:rPr>
        <w:t>I</w:t>
      </w:r>
      <w:r w:rsidR="009D6E1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njisuthi Camp</w:t>
      </w:r>
      <w:r w:rsid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site</w:t>
      </w:r>
      <w:r w:rsidR="003E02F6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itself</w:t>
      </w:r>
      <w:r w:rsidR="009D6E1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 </w:t>
      </w:r>
    </w:p>
    <w:p w:rsidR="00F85081" w:rsidRDefault="00F85081" w:rsidP="00BE705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:rsidR="00F704DE" w:rsidRDefault="003B42EF" w:rsidP="00BE705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Despite </w:t>
      </w:r>
      <w:r w:rsidR="009D6E1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over 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100 years of July Camps, this will be our first time in this </w:t>
      </w:r>
      <w:r w:rsidR="00051B41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Central Drakensberg 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area in which there are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many day</w:t>
      </w:r>
      <w:r w:rsidR="00F644FF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hike </w:t>
      </w:r>
      <w:r w:rsidR="00814E22">
        <w:rPr>
          <w:rFonts w:asciiTheme="minorHAnsi" w:eastAsia="Times New Roman" w:hAnsiTheme="minorHAnsi" w:cstheme="minorHAnsi"/>
          <w:sz w:val="24"/>
          <w:szCs w:val="24"/>
          <w:lang w:val="en-US"/>
        </w:rPr>
        <w:t>route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s and</w:t>
      </w:r>
      <w:r w:rsidR="00A56A4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</w:t>
      </w:r>
      <w:r w:rsidR="00035B2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relatively direct </w:t>
      </w:r>
      <w:r w:rsidR="00A56A44">
        <w:rPr>
          <w:rFonts w:asciiTheme="minorHAnsi" w:eastAsia="Times New Roman" w:hAnsiTheme="minorHAnsi" w:cstheme="minorHAnsi"/>
          <w:sz w:val="24"/>
          <w:szCs w:val="24"/>
          <w:lang w:val="en-US"/>
        </w:rPr>
        <w:t>route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to the </w:t>
      </w:r>
      <w:r w:rsidR="00403EB5">
        <w:rPr>
          <w:rFonts w:asciiTheme="minorHAnsi" w:eastAsia="Times New Roman" w:hAnsiTheme="minorHAnsi" w:cstheme="minorHAnsi"/>
          <w:sz w:val="24"/>
          <w:szCs w:val="24"/>
          <w:lang w:val="en-US"/>
        </w:rPr>
        <w:t>E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scarpment</w:t>
      </w:r>
      <w:r w:rsidR="00035B22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</w:p>
    <w:p w:rsidR="00AE79AE" w:rsidRDefault="00AE79AE" w:rsidP="00F704D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:rsidR="00F704DE" w:rsidRDefault="00AE79AE" w:rsidP="00F704D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  <w:lang w:val="en-ZA" w:eastAsia="en-ZA"/>
        </w:rPr>
        <w:drawing>
          <wp:inline distT="0" distB="0" distL="0" distR="0">
            <wp:extent cx="5895975" cy="3390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22" w:rsidRPr="00E936FC" w:rsidRDefault="00814E22" w:rsidP="00814E22">
      <w:pPr>
        <w:spacing w:after="0" w:line="240" w:lineRule="auto"/>
        <w:jc w:val="right"/>
        <w:rPr>
          <w:rFonts w:asciiTheme="minorHAnsi" w:eastAsia="Times New Roman" w:hAnsiTheme="minorHAnsi" w:cstheme="minorHAnsi"/>
          <w:i/>
          <w:sz w:val="20"/>
          <w:szCs w:val="20"/>
          <w:lang w:val="en-US"/>
        </w:rPr>
      </w:pPr>
      <w:r w:rsidRPr="00E936FC">
        <w:rPr>
          <w:rFonts w:asciiTheme="minorHAnsi" w:eastAsia="Times New Roman" w:hAnsiTheme="minorHAnsi" w:cstheme="minorHAnsi"/>
          <w:i/>
          <w:sz w:val="20"/>
          <w:szCs w:val="20"/>
          <w:lang w:val="en-US"/>
        </w:rPr>
        <w:t>Graeme Bruschi</w:t>
      </w:r>
    </w:p>
    <w:p w:rsidR="00AE79AE" w:rsidRDefault="00AE79AE" w:rsidP="00F704D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:rsidR="00AE79AE" w:rsidRPr="00F640F6" w:rsidRDefault="00AE79AE" w:rsidP="00F704D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:rsidR="008F0613" w:rsidRDefault="00931705" w:rsidP="008F061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F640F6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Unlike the 34 </w:t>
      </w:r>
      <w:r w:rsidR="009D6E10" w:rsidRPr="00F640F6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kilometres 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of dirt road </w:t>
      </w:r>
      <w:r w:rsidR="005F432A" w:rsidRPr="00F640F6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that led 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ZA"/>
        </w:rPr>
        <w:t>to last year’</w:t>
      </w:r>
      <w:r w:rsidR="002920A0" w:rsidRPr="00F640F6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s </w:t>
      </w:r>
      <w:r w:rsidR="005F432A" w:rsidRPr="00F640F6">
        <w:rPr>
          <w:rFonts w:asciiTheme="minorHAnsi" w:eastAsia="Times New Roman" w:hAnsiTheme="minorHAnsi" w:cstheme="minorHAnsi"/>
          <w:sz w:val="24"/>
          <w:szCs w:val="24"/>
          <w:lang w:val="en-ZA"/>
        </w:rPr>
        <w:t>C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ZA"/>
        </w:rPr>
        <w:t>amp</w:t>
      </w:r>
      <w:r w:rsidRPr="00A5732F">
        <w:rPr>
          <w:rFonts w:asciiTheme="minorHAnsi" w:eastAsia="Times New Roman" w:hAnsiTheme="minorHAnsi" w:cstheme="minorHAnsi"/>
          <w:sz w:val="24"/>
          <w:szCs w:val="24"/>
          <w:lang w:val="en-ZA"/>
        </w:rPr>
        <w:t>,</w:t>
      </w:r>
      <w:r w:rsidR="009D6E10" w:rsidRPr="00A5732F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 this year </w:t>
      </w:r>
      <w:r w:rsidRPr="00A5732F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there is </w:t>
      </w:r>
      <w:r w:rsidR="00A56A44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a </w:t>
      </w:r>
      <w:r w:rsidRPr="00A5732F">
        <w:rPr>
          <w:rFonts w:asciiTheme="minorHAnsi" w:eastAsia="Times New Roman" w:hAnsiTheme="minorHAnsi" w:cstheme="minorHAnsi"/>
          <w:sz w:val="24"/>
          <w:szCs w:val="24"/>
          <w:lang w:val="en-ZA"/>
        </w:rPr>
        <w:t>tar</w:t>
      </w:r>
      <w:r w:rsidR="00602D68" w:rsidRPr="00A5732F">
        <w:rPr>
          <w:rFonts w:asciiTheme="minorHAnsi" w:eastAsia="Times New Roman" w:hAnsiTheme="minorHAnsi" w:cstheme="minorHAnsi"/>
          <w:sz w:val="24"/>
          <w:szCs w:val="24"/>
          <w:lang w:val="en-ZA"/>
        </w:rPr>
        <w:t>red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 road all the way to </w:t>
      </w:r>
      <w:r w:rsidR="002920A0" w:rsidRPr="00F640F6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our </w:t>
      </w:r>
      <w:r w:rsidR="00F704DE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Base Camp in th</w:t>
      </w:r>
      <w:r w:rsidR="00E26D64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e</w:t>
      </w:r>
      <w:r w:rsidR="00F704DE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Ezemvelo</w:t>
      </w:r>
      <w:r w:rsidR="00F704DE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2920A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Monk</w:t>
      </w:r>
      <w:r w:rsidR="00602D68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’</w:t>
      </w:r>
      <w:r w:rsidR="002920A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 Cowl </w:t>
      </w:r>
      <w:r w:rsidR="009D6E1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Camp</w:t>
      </w:r>
      <w:r w:rsidR="00F640F6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site</w:t>
      </w:r>
      <w:r w:rsidR="00602D68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,</w:t>
      </w:r>
      <w:r w:rsidR="009D6E1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AE6AE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(see </w:t>
      </w:r>
      <w:r w:rsidR="00814E22">
        <w:rPr>
          <w:rFonts w:asciiTheme="minorHAnsi" w:eastAsia="Times New Roman" w:hAnsiTheme="minorHAnsi" w:cstheme="minorHAnsi"/>
          <w:sz w:val="24"/>
          <w:szCs w:val="24"/>
          <w:lang w:val="en-US"/>
        </w:rPr>
        <w:t>p</w:t>
      </w:r>
      <w:r w:rsidR="0018127C">
        <w:rPr>
          <w:rFonts w:asciiTheme="minorHAnsi" w:eastAsia="Times New Roman" w:hAnsiTheme="minorHAnsi" w:cstheme="minorHAnsi"/>
          <w:sz w:val="24"/>
          <w:szCs w:val="24"/>
          <w:lang w:val="en-US"/>
        </w:rPr>
        <w:t>age</w:t>
      </w:r>
      <w:r w:rsidR="00814E2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814E22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4 </w:t>
      </w:r>
      <w:r w:rsidR="0083249D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for</w:t>
      </w:r>
      <w:r w:rsidR="0083249D" w:rsidRPr="0083249D">
        <w:rPr>
          <w:rFonts w:asciiTheme="minorHAnsi" w:eastAsia="Times New Roman" w:hAnsiTheme="minorHAnsi" w:cstheme="minorHAnsi"/>
          <w:color w:val="FF0000"/>
          <w:sz w:val="24"/>
          <w:szCs w:val="24"/>
          <w:lang w:val="en-US"/>
        </w:rPr>
        <w:t xml:space="preserve"> </w:t>
      </w:r>
      <w:r w:rsidR="00814E22">
        <w:rPr>
          <w:rFonts w:asciiTheme="minorHAnsi" w:eastAsia="Times New Roman" w:hAnsiTheme="minorHAnsi" w:cstheme="minorHAnsi"/>
          <w:sz w:val="24"/>
          <w:szCs w:val="24"/>
          <w:lang w:val="en-US"/>
        </w:rPr>
        <w:t>D</w:t>
      </w:r>
      <w:r w:rsidR="00AE6AE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irections). </w:t>
      </w:r>
      <w:r w:rsidR="00DE7F41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W</w:t>
      </w:r>
      <w:r w:rsidR="00F704DE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ith </w:t>
      </w:r>
      <w:r w:rsidR="00814E2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full ablution facilities, </w:t>
      </w:r>
      <w:r w:rsidR="00F704DE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mown areas for tents</w:t>
      </w:r>
      <w:r w:rsidR="00814E2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in </w:t>
      </w:r>
      <w:r w:rsidR="008E0ED9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shaded </w:t>
      </w:r>
      <w:r w:rsidR="00814E22">
        <w:rPr>
          <w:rFonts w:asciiTheme="minorHAnsi" w:eastAsia="Times New Roman" w:hAnsiTheme="minorHAnsi" w:cstheme="minorHAnsi"/>
          <w:sz w:val="24"/>
          <w:szCs w:val="24"/>
          <w:lang w:val="en-US"/>
        </w:rPr>
        <w:t>and</w:t>
      </w:r>
      <w:r w:rsidR="008E0ED9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sunny</w:t>
      </w:r>
      <w:r w:rsidR="00814E2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8E0ED9">
        <w:rPr>
          <w:rFonts w:asciiTheme="minorHAnsi" w:eastAsia="Times New Roman" w:hAnsiTheme="minorHAnsi" w:cstheme="minorHAnsi"/>
          <w:sz w:val="24"/>
          <w:szCs w:val="24"/>
          <w:lang w:val="en-US"/>
        </w:rPr>
        <w:t>sites</w:t>
      </w:r>
      <w:r w:rsidR="002920A0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this </w:t>
      </w:r>
      <w:r w:rsidR="00AE6AE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Camp 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will make for a </w:t>
      </w:r>
      <w:r w:rsidR="00AE6AE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comfortable 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base from which to</w:t>
      </w:r>
      <w:r w:rsidR="008E0ED9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A56A4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start </w:t>
      </w:r>
      <w:r w:rsidR="008E0ED9">
        <w:rPr>
          <w:rFonts w:asciiTheme="minorHAnsi" w:eastAsia="Times New Roman" w:hAnsiTheme="minorHAnsi" w:cstheme="minorHAnsi"/>
          <w:sz w:val="24"/>
          <w:szCs w:val="24"/>
          <w:lang w:val="en-US"/>
        </w:rPr>
        <w:t>day</w:t>
      </w:r>
      <w:r w:rsidR="004E72E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8E0ED9">
        <w:rPr>
          <w:rFonts w:asciiTheme="minorHAnsi" w:eastAsia="Times New Roman" w:hAnsiTheme="minorHAnsi" w:cstheme="minorHAnsi"/>
          <w:sz w:val="24"/>
          <w:szCs w:val="24"/>
          <w:lang w:val="en-US"/>
        </w:rPr>
        <w:t>hikes</w:t>
      </w:r>
      <w:r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or overnight </w:t>
      </w:r>
      <w:r w:rsidR="00A5732F">
        <w:rPr>
          <w:rFonts w:asciiTheme="minorHAnsi" w:eastAsia="Times New Roman" w:hAnsiTheme="minorHAnsi" w:cstheme="minorHAnsi"/>
          <w:sz w:val="24"/>
          <w:szCs w:val="24"/>
          <w:lang w:val="en-US"/>
        </w:rPr>
        <w:t>sub-camps</w:t>
      </w:r>
      <w:r w:rsidR="00AA7D9E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 </w:t>
      </w:r>
      <w:r w:rsidR="00983BBC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Our</w:t>
      </w:r>
      <w:r w:rsidR="00F704DE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Camp</w:t>
      </w:r>
      <w:r w:rsidR="00F640F6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s</w:t>
      </w:r>
      <w:r w:rsidR="00F704DE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>ite is within</w:t>
      </w:r>
      <w:r w:rsidR="00AA7D9E" w:rsidRPr="00F640F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A5732F">
        <w:rPr>
          <w:rFonts w:asciiTheme="minorHAnsi" w:eastAsia="Times New Roman" w:hAnsiTheme="minorHAnsi" w:cstheme="minorHAnsi"/>
          <w:sz w:val="24"/>
          <w:szCs w:val="24"/>
          <w:lang w:val="en-US"/>
        </w:rPr>
        <w:t>a two-</w:t>
      </w:r>
      <w:r w:rsidR="00A5732F" w:rsidRPr="00A5732F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minute </w:t>
      </w:r>
      <w:r w:rsidR="00F704DE" w:rsidRPr="00A5732F">
        <w:rPr>
          <w:rFonts w:asciiTheme="minorHAnsi" w:eastAsia="Times New Roman" w:hAnsiTheme="minorHAnsi" w:cstheme="minorHAnsi"/>
          <w:sz w:val="24"/>
          <w:szCs w:val="24"/>
          <w:lang w:val="en-US"/>
        </w:rPr>
        <w:t>walk</w:t>
      </w:r>
      <w:r w:rsidR="00F704D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from the </w:t>
      </w:r>
      <w:r w:rsidR="004038C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main </w:t>
      </w:r>
      <w:r w:rsidR="00F704D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parking </w:t>
      </w:r>
      <w:r w:rsidR="00AE6AE2">
        <w:rPr>
          <w:rFonts w:asciiTheme="minorHAnsi" w:eastAsia="Times New Roman" w:hAnsiTheme="minorHAnsi" w:cstheme="minorHAnsi"/>
          <w:sz w:val="24"/>
          <w:szCs w:val="24"/>
          <w:lang w:val="en-US"/>
        </w:rPr>
        <w:t>area</w:t>
      </w:r>
      <w:r w:rsidR="008F0613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where</w:t>
      </w:r>
      <w:r w:rsidR="00C94CC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Campers will unload their gear and then </w:t>
      </w:r>
      <w:r w:rsidR="008F0613">
        <w:rPr>
          <w:rFonts w:asciiTheme="minorHAnsi" w:eastAsia="Times New Roman" w:hAnsiTheme="minorHAnsi" w:cstheme="minorHAnsi"/>
          <w:sz w:val="24"/>
          <w:szCs w:val="24"/>
          <w:lang w:val="en-US"/>
        </w:rPr>
        <w:t>move</w:t>
      </w:r>
      <w:r w:rsidR="00C94CC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their cars to an</w:t>
      </w:r>
      <w:r w:rsidR="008F0613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adjacent parking</w:t>
      </w:r>
      <w:r w:rsidR="00C94CC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area</w:t>
      </w:r>
      <w:r w:rsidR="008F0613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for overnights visitors.</w:t>
      </w:r>
    </w:p>
    <w:p w:rsidR="000779CA" w:rsidRDefault="000779CA" w:rsidP="008F0613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</w:pPr>
    </w:p>
    <w:p w:rsidR="00CA441C" w:rsidRDefault="000779CA" w:rsidP="008F0613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lastRenderedPageBreak/>
        <w:t>B</w:t>
      </w:r>
      <w:r w:rsidR="00CA441C" w:rsidRPr="00734D9C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ase Camp runs for </w:t>
      </w:r>
      <w:r w:rsidR="00CA441C" w:rsidRPr="00A56A44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9 nights</w:t>
      </w:r>
      <w:r w:rsidR="00CA441C" w:rsidRPr="0038278D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</w:t>
      </w:r>
      <w:r w:rsid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(</w:t>
      </w:r>
      <w:r w:rsidR="00CA441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30</w:t>
      </w:r>
      <w:r w:rsidR="00CA441C" w:rsidRPr="00734D9C">
        <w:rPr>
          <w:rFonts w:asciiTheme="minorHAnsi" w:eastAsia="Times New Roman" w:hAnsiTheme="minorHAnsi" w:cstheme="minorHAnsi"/>
          <w:b/>
          <w:bCs/>
          <w:sz w:val="24"/>
          <w:szCs w:val="24"/>
          <w:vertAlign w:val="superscript"/>
          <w:lang w:val="en-US"/>
        </w:rPr>
        <w:t>th</w:t>
      </w:r>
      <w:r w:rsidR="00CA441C" w:rsidRPr="00734D9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r w:rsidR="00CA441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June</w:t>
      </w:r>
      <w:r w:rsidR="00A56A44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to – 8</w:t>
      </w:r>
      <w:r w:rsidR="00A56A44" w:rsidRPr="00A56A44">
        <w:rPr>
          <w:rFonts w:asciiTheme="minorHAnsi" w:eastAsia="Times New Roman" w:hAnsiTheme="minorHAnsi" w:cstheme="minorHAnsi"/>
          <w:b/>
          <w:bCs/>
          <w:sz w:val="24"/>
          <w:szCs w:val="24"/>
          <w:vertAlign w:val="superscript"/>
          <w:lang w:val="en-US"/>
        </w:rPr>
        <w:t>th</w:t>
      </w:r>
      <w:r w:rsidR="00A56A44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July Inclusive)</w:t>
      </w:r>
      <w:r w:rsidR="00CA441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, </w:t>
      </w:r>
      <w:r w:rsidR="00CA441C" w:rsidRPr="0038278D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to fit in with the school holidays</w:t>
      </w:r>
      <w:r w:rsidR="00CA441C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.  </w:t>
      </w:r>
      <w:r w:rsidR="00CA441C" w:rsidRPr="0038278D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Campers are w</w:t>
      </w:r>
      <w:r w:rsidR="00CA441C" w:rsidRPr="00734D9C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elcome to attend for just a few days or for the whole period.</w:t>
      </w:r>
    </w:p>
    <w:p w:rsidR="00F85081" w:rsidRDefault="00F85081" w:rsidP="00CA441C">
      <w:pPr>
        <w:keepNext/>
        <w:spacing w:after="0" w:line="240" w:lineRule="auto"/>
        <w:jc w:val="both"/>
        <w:outlineLvl w:val="0"/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</w:pPr>
    </w:p>
    <w:p w:rsidR="00CA441C" w:rsidRDefault="00AE79AE" w:rsidP="00E26D6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  <w:lang w:val="en-ZA" w:eastAsia="en-ZA"/>
        </w:rPr>
        <w:drawing>
          <wp:inline distT="0" distB="0" distL="0" distR="0">
            <wp:extent cx="5943600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22" w:rsidRPr="00E936FC" w:rsidRDefault="00814E22" w:rsidP="00814E22">
      <w:pPr>
        <w:spacing w:after="0" w:line="240" w:lineRule="auto"/>
        <w:jc w:val="right"/>
        <w:rPr>
          <w:rFonts w:asciiTheme="minorHAnsi" w:eastAsia="Times New Roman" w:hAnsiTheme="minorHAnsi" w:cstheme="minorHAnsi"/>
          <w:i/>
          <w:sz w:val="20"/>
          <w:szCs w:val="20"/>
          <w:lang w:val="en-US"/>
        </w:rPr>
      </w:pPr>
      <w:r w:rsidRPr="00E936FC">
        <w:rPr>
          <w:rFonts w:asciiTheme="minorHAnsi" w:eastAsia="Times New Roman" w:hAnsiTheme="minorHAnsi" w:cstheme="minorHAnsi"/>
          <w:i/>
          <w:sz w:val="20"/>
          <w:szCs w:val="20"/>
          <w:lang w:val="en-US"/>
        </w:rPr>
        <w:t>Graeme Bruschi</w:t>
      </w:r>
    </w:p>
    <w:p w:rsidR="00AE79AE" w:rsidRPr="00894DBB" w:rsidRDefault="00AE79AE" w:rsidP="00E26D64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F704DE" w:rsidRDefault="00F704DE" w:rsidP="00573C8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JULY CAMP 202</w:t>
      </w:r>
      <w:r w:rsidR="00716136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3</w:t>
      </w:r>
      <w:r w:rsidR="00C94CC5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WILL OFFER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:</w:t>
      </w:r>
    </w:p>
    <w:p w:rsidR="00C94CC5" w:rsidRPr="00894DBB" w:rsidRDefault="00C94CC5" w:rsidP="00573C85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F85081" w:rsidRPr="00A56A44" w:rsidRDefault="00F14A47" w:rsidP="00A56A44">
      <w:pPr>
        <w:pStyle w:val="NoSpacing"/>
        <w:numPr>
          <w:ilvl w:val="0"/>
          <w:numId w:val="17"/>
        </w:numPr>
        <w:jc w:val="both"/>
        <w:rPr>
          <w:b/>
          <w:lang w:val="en-US"/>
        </w:rPr>
      </w:pPr>
      <w:r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>A</w:t>
      </w:r>
      <w:r w:rsidR="00F85081"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dramatic and scenically rugged terrain with lush forests and exhilarating </w:t>
      </w:r>
      <w:r w:rsidR="00C94CC5"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experiences </w:t>
      </w:r>
      <w:r w:rsidR="00F85081"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>in the Little Berg</w:t>
      </w:r>
      <w:r w:rsidR="00C94CC5"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and on the majestic Escarpment</w:t>
      </w:r>
      <w:r w:rsidR="00F85081"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  Bird life is abundant </w:t>
      </w:r>
      <w:r w:rsidR="001A22F2"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as are </w:t>
      </w:r>
      <w:r w:rsidR="00C94CC5"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varied </w:t>
      </w:r>
      <w:r w:rsidR="00F85081"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>small species of wildlife.   There are e</w:t>
      </w:r>
      <w:r w:rsidR="00F85081" w:rsidRPr="00A56A44">
        <w:rPr>
          <w:lang w:val="en-US"/>
        </w:rPr>
        <w:t>xcellent opportunities for game viewing, bird-watching, photography and time to absorb the incredible beauty of the area</w:t>
      </w:r>
      <w:r w:rsidR="00C94CC5" w:rsidRPr="00A56A44">
        <w:rPr>
          <w:lang w:val="en-US"/>
        </w:rPr>
        <w:t>.</w:t>
      </w:r>
      <w:r w:rsidR="00EB04B0" w:rsidRPr="00A56A44">
        <w:rPr>
          <w:b/>
          <w:lang w:val="en-US"/>
        </w:rPr>
        <w:t xml:space="preserve">  </w:t>
      </w:r>
    </w:p>
    <w:p w:rsidR="00F85081" w:rsidRPr="00A56A44" w:rsidRDefault="00F85081" w:rsidP="00A56A44">
      <w:pPr>
        <w:spacing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:rsidR="00F704DE" w:rsidRPr="00A56A44" w:rsidRDefault="00F704DE" w:rsidP="00A56A44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>Superb sub-camps in the Little Berg and</w:t>
      </w:r>
      <w:r w:rsidR="00602D68"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>on the Escarpment</w:t>
      </w:r>
      <w:r w:rsidR="00C94CC5"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</w:p>
    <w:p w:rsidR="00573C85" w:rsidRPr="00A56A44" w:rsidRDefault="00573C85" w:rsidP="00A56A44">
      <w:pPr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val="en-US"/>
        </w:rPr>
      </w:pPr>
    </w:p>
    <w:p w:rsidR="00F704DE" w:rsidRPr="00A56A44" w:rsidRDefault="00F704DE" w:rsidP="00A56A44">
      <w:pPr>
        <w:pStyle w:val="NoSpacing"/>
        <w:numPr>
          <w:ilvl w:val="0"/>
          <w:numId w:val="17"/>
        </w:numPr>
        <w:jc w:val="both"/>
        <w:rPr>
          <w:sz w:val="24"/>
          <w:szCs w:val="24"/>
          <w:lang w:val="en-US"/>
        </w:rPr>
      </w:pPr>
      <w:r w:rsidRPr="00A56A44">
        <w:rPr>
          <w:sz w:val="24"/>
          <w:szCs w:val="24"/>
          <w:lang w:val="en-US"/>
        </w:rPr>
        <w:t xml:space="preserve">Satisfying </w:t>
      </w:r>
      <w:r w:rsidR="00F05AC0" w:rsidRPr="00A56A44">
        <w:rPr>
          <w:sz w:val="24"/>
          <w:szCs w:val="24"/>
          <w:lang w:val="en-US"/>
        </w:rPr>
        <w:t xml:space="preserve">short </w:t>
      </w:r>
      <w:r w:rsidR="005C2318" w:rsidRPr="00A56A44">
        <w:rPr>
          <w:sz w:val="24"/>
          <w:szCs w:val="24"/>
          <w:lang w:val="en-US"/>
        </w:rPr>
        <w:t xml:space="preserve">walks </w:t>
      </w:r>
      <w:r w:rsidR="00F05AC0" w:rsidRPr="00A56A44">
        <w:rPr>
          <w:sz w:val="24"/>
          <w:szCs w:val="24"/>
          <w:lang w:val="en-US"/>
        </w:rPr>
        <w:t xml:space="preserve">or long hikes </w:t>
      </w:r>
      <w:r w:rsidR="005C2318" w:rsidRPr="00A56A44">
        <w:rPr>
          <w:sz w:val="24"/>
          <w:szCs w:val="24"/>
          <w:lang w:val="en-US"/>
        </w:rPr>
        <w:t>in the Little Berg w</w:t>
      </w:r>
      <w:r w:rsidRPr="00A56A44">
        <w:rPr>
          <w:sz w:val="24"/>
          <w:szCs w:val="24"/>
          <w:lang w:val="en-US"/>
        </w:rPr>
        <w:t>ith</w:t>
      </w:r>
      <w:r w:rsidR="00407F54" w:rsidRPr="00A56A44">
        <w:rPr>
          <w:sz w:val="24"/>
          <w:szCs w:val="24"/>
          <w:lang w:val="en-US"/>
        </w:rPr>
        <w:t xml:space="preserve"> stunning </w:t>
      </w:r>
      <w:r w:rsidRPr="00A56A44">
        <w:rPr>
          <w:sz w:val="24"/>
          <w:szCs w:val="24"/>
          <w:lang w:val="en-US"/>
        </w:rPr>
        <w:t>views, forests, waterfalls, streams and spectacular rock formations</w:t>
      </w:r>
      <w:r w:rsidR="00C94CC5" w:rsidRPr="00A56A44">
        <w:rPr>
          <w:sz w:val="24"/>
          <w:szCs w:val="24"/>
          <w:lang w:val="en-US"/>
        </w:rPr>
        <w:t>.</w:t>
      </w:r>
      <w:r w:rsidRPr="00A56A44">
        <w:rPr>
          <w:sz w:val="24"/>
          <w:szCs w:val="24"/>
          <w:lang w:val="en-US"/>
        </w:rPr>
        <w:t xml:space="preserve"> </w:t>
      </w:r>
    </w:p>
    <w:p w:rsidR="00573C85" w:rsidRPr="00A56A44" w:rsidRDefault="00573C85" w:rsidP="00A56A44">
      <w:pPr>
        <w:pStyle w:val="NoSpacing"/>
        <w:jc w:val="both"/>
        <w:rPr>
          <w:lang w:val="en-US"/>
        </w:rPr>
      </w:pPr>
    </w:p>
    <w:p w:rsidR="00F704DE" w:rsidRPr="00A56A44" w:rsidRDefault="00627E08" w:rsidP="00A56A44">
      <w:pPr>
        <w:pStyle w:val="NoSpacing"/>
        <w:numPr>
          <w:ilvl w:val="0"/>
          <w:numId w:val="17"/>
        </w:numPr>
        <w:jc w:val="both"/>
        <w:rPr>
          <w:sz w:val="24"/>
          <w:szCs w:val="24"/>
          <w:lang w:val="en-US"/>
        </w:rPr>
      </w:pPr>
      <w:r w:rsidRPr="00A56A44">
        <w:rPr>
          <w:sz w:val="24"/>
          <w:szCs w:val="24"/>
          <w:lang w:val="en-US"/>
        </w:rPr>
        <w:t>Full</w:t>
      </w:r>
      <w:r w:rsidR="00F704DE" w:rsidRPr="00A56A44">
        <w:rPr>
          <w:sz w:val="24"/>
          <w:szCs w:val="24"/>
          <w:lang w:val="en-US"/>
        </w:rPr>
        <w:t xml:space="preserve"> catering</w:t>
      </w:r>
      <w:r w:rsidR="00F14A47" w:rsidRPr="00A56A44">
        <w:rPr>
          <w:sz w:val="24"/>
          <w:szCs w:val="24"/>
          <w:lang w:val="en-US"/>
        </w:rPr>
        <w:t xml:space="preserve">, </w:t>
      </w:r>
      <w:r w:rsidR="00F704DE" w:rsidRPr="00A56A44">
        <w:rPr>
          <w:sz w:val="24"/>
          <w:szCs w:val="24"/>
          <w:lang w:val="en-US"/>
        </w:rPr>
        <w:t xml:space="preserve">a </w:t>
      </w:r>
      <w:r w:rsidR="00F533F2" w:rsidRPr="00A56A44">
        <w:rPr>
          <w:sz w:val="24"/>
          <w:szCs w:val="24"/>
          <w:lang w:val="en-US"/>
        </w:rPr>
        <w:t xml:space="preserve">long-established </w:t>
      </w:r>
      <w:r w:rsidR="00F704DE" w:rsidRPr="00A56A44">
        <w:rPr>
          <w:sz w:val="24"/>
          <w:szCs w:val="24"/>
          <w:lang w:val="en-US"/>
        </w:rPr>
        <w:t>tradition</w:t>
      </w:r>
      <w:r w:rsidR="00F14A47" w:rsidRPr="00A56A44">
        <w:rPr>
          <w:sz w:val="24"/>
          <w:szCs w:val="24"/>
          <w:lang w:val="en-US"/>
        </w:rPr>
        <w:t xml:space="preserve">,  </w:t>
      </w:r>
      <w:r w:rsidR="00F704DE" w:rsidRPr="00A56A44">
        <w:rPr>
          <w:sz w:val="24"/>
          <w:szCs w:val="24"/>
          <w:lang w:val="en-US"/>
        </w:rPr>
        <w:t xml:space="preserve">includes hearty open-fire meals at </w:t>
      </w:r>
      <w:r w:rsidR="00F2464D" w:rsidRPr="00A56A44">
        <w:rPr>
          <w:sz w:val="24"/>
          <w:szCs w:val="24"/>
          <w:lang w:val="en-US"/>
        </w:rPr>
        <w:t>B</w:t>
      </w:r>
      <w:r w:rsidR="00F704DE" w:rsidRPr="00A56A44">
        <w:rPr>
          <w:sz w:val="24"/>
          <w:szCs w:val="24"/>
          <w:lang w:val="en-US"/>
        </w:rPr>
        <w:t xml:space="preserve">ase </w:t>
      </w:r>
      <w:r w:rsidR="00F2464D" w:rsidRPr="00A56A44">
        <w:rPr>
          <w:sz w:val="24"/>
          <w:szCs w:val="24"/>
          <w:lang w:val="en-US"/>
        </w:rPr>
        <w:t>C</w:t>
      </w:r>
      <w:r w:rsidR="00F704DE" w:rsidRPr="00A56A44">
        <w:rPr>
          <w:sz w:val="24"/>
          <w:szCs w:val="24"/>
          <w:lang w:val="en-US"/>
        </w:rPr>
        <w:t>amp and the standard selection of provisions for sub-camps and day trips</w:t>
      </w:r>
      <w:r w:rsidR="00C94CC5" w:rsidRPr="00A56A44">
        <w:rPr>
          <w:sz w:val="24"/>
          <w:szCs w:val="24"/>
          <w:lang w:val="en-US"/>
        </w:rPr>
        <w:t>.</w:t>
      </w:r>
    </w:p>
    <w:p w:rsidR="00573C85" w:rsidRPr="00A56A44" w:rsidRDefault="00573C85" w:rsidP="00A56A44">
      <w:pPr>
        <w:pStyle w:val="NoSpacing"/>
        <w:jc w:val="both"/>
        <w:rPr>
          <w:lang w:val="en-US"/>
        </w:rPr>
      </w:pPr>
    </w:p>
    <w:p w:rsidR="009E09B1" w:rsidRPr="00A56A44" w:rsidRDefault="00F533F2" w:rsidP="00A56A44">
      <w:pPr>
        <w:pStyle w:val="NoSpacing"/>
        <w:numPr>
          <w:ilvl w:val="0"/>
          <w:numId w:val="17"/>
        </w:numPr>
        <w:jc w:val="both"/>
        <w:rPr>
          <w:sz w:val="24"/>
          <w:szCs w:val="24"/>
          <w:lang w:val="en-US"/>
        </w:rPr>
      </w:pPr>
      <w:r w:rsidRPr="00A56A44">
        <w:rPr>
          <w:sz w:val="24"/>
          <w:szCs w:val="24"/>
          <w:lang w:val="en-US"/>
        </w:rPr>
        <w:t>An innovation in 2023 is the s</w:t>
      </w:r>
      <w:r w:rsidR="00716136" w:rsidRPr="00A56A44">
        <w:rPr>
          <w:sz w:val="24"/>
          <w:szCs w:val="24"/>
          <w:lang w:val="en-US"/>
        </w:rPr>
        <w:t>elf</w:t>
      </w:r>
      <w:r w:rsidR="00035B22" w:rsidRPr="00A56A44">
        <w:rPr>
          <w:sz w:val="24"/>
          <w:szCs w:val="24"/>
          <w:lang w:val="en-US"/>
        </w:rPr>
        <w:t>-</w:t>
      </w:r>
      <w:r w:rsidR="00716136" w:rsidRPr="00A56A44">
        <w:rPr>
          <w:sz w:val="24"/>
          <w:szCs w:val="24"/>
          <w:lang w:val="en-US"/>
        </w:rPr>
        <w:t xml:space="preserve">catering </w:t>
      </w:r>
      <w:r w:rsidRPr="00A56A44">
        <w:rPr>
          <w:sz w:val="24"/>
          <w:szCs w:val="24"/>
          <w:lang w:val="en-US"/>
        </w:rPr>
        <w:t xml:space="preserve">option </w:t>
      </w:r>
      <w:r w:rsidR="00716136" w:rsidRPr="00A56A44">
        <w:rPr>
          <w:sz w:val="24"/>
          <w:szCs w:val="24"/>
          <w:lang w:val="en-US"/>
        </w:rPr>
        <w:t>for those who prefer this</w:t>
      </w:r>
      <w:r w:rsidR="00A71EAB" w:rsidRPr="00A56A44">
        <w:rPr>
          <w:sz w:val="24"/>
          <w:szCs w:val="24"/>
          <w:lang w:val="en-US"/>
        </w:rPr>
        <w:t xml:space="preserve"> style of camping</w:t>
      </w:r>
      <w:r w:rsidR="00C94CC5" w:rsidRPr="00A56A44">
        <w:rPr>
          <w:sz w:val="24"/>
          <w:szCs w:val="24"/>
          <w:lang w:val="en-US"/>
        </w:rPr>
        <w:t>.</w:t>
      </w:r>
      <w:r w:rsidRPr="00A56A44">
        <w:rPr>
          <w:sz w:val="24"/>
          <w:szCs w:val="24"/>
          <w:lang w:val="en-US"/>
        </w:rPr>
        <w:t xml:space="preserve"> </w:t>
      </w:r>
    </w:p>
    <w:p w:rsidR="00F85081" w:rsidRPr="00A56A44" w:rsidRDefault="00F85081" w:rsidP="00A56A44">
      <w:pPr>
        <w:pStyle w:val="NoSpacing"/>
        <w:jc w:val="both"/>
        <w:rPr>
          <w:lang w:val="en-US"/>
        </w:rPr>
      </w:pPr>
    </w:p>
    <w:p w:rsidR="00716136" w:rsidRPr="00A56A44" w:rsidRDefault="00AE79AE" w:rsidP="00A56A44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All-day coffee and tea </w:t>
      </w:r>
      <w:r w:rsidR="00332DBE"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provided </w:t>
      </w:r>
      <w:r w:rsidR="00C94CC5"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for </w:t>
      </w:r>
      <w:r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>ALL Campers</w:t>
      </w:r>
      <w:r w:rsidR="00C94CC5" w:rsidRPr="00A56A44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</w:p>
    <w:p w:rsidR="00F85081" w:rsidRPr="00A56A44" w:rsidRDefault="00F85081" w:rsidP="00A56A44">
      <w:pPr>
        <w:spacing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:rsidR="00F704DE" w:rsidRPr="00A56A44" w:rsidRDefault="00F704DE" w:rsidP="00A56A44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</w:pPr>
      <w:r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A campfire enclosure wher</w:t>
      </w:r>
      <w:r w:rsidR="005C2318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e</w:t>
      </w:r>
      <w:r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, weather permitting, </w:t>
      </w:r>
      <w:r w:rsidR="00C94CC5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all Campers </w:t>
      </w:r>
      <w:r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can gather for a singsong, chat, maybe a drink or two of </w:t>
      </w:r>
      <w:r w:rsidR="00C94CC5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their</w:t>
      </w:r>
      <w:r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own </w:t>
      </w:r>
      <w:r w:rsidRPr="00A56A44">
        <w:rPr>
          <w:rFonts w:asciiTheme="minorHAnsi" w:eastAsia="Times New Roman" w:hAnsiTheme="minorHAnsi" w:cstheme="minorHAnsi"/>
          <w:bCs/>
          <w:sz w:val="24"/>
          <w:szCs w:val="24"/>
        </w:rPr>
        <w:t>favourite</w:t>
      </w:r>
      <w:r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tipple</w:t>
      </w:r>
      <w:r w:rsidR="002C2C4C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</w:t>
      </w:r>
      <w:r w:rsidR="00AF12A2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and </w:t>
      </w:r>
      <w:r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some of </w:t>
      </w:r>
      <w:r w:rsidR="00C94CC5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their</w:t>
      </w:r>
      <w:r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own snacks</w:t>
      </w:r>
      <w:r w:rsidR="009E09B1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.  </w:t>
      </w:r>
      <w:r w:rsidR="00AE6AE2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Hot </w:t>
      </w:r>
      <w:r w:rsidR="00035B22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bed-time </w:t>
      </w:r>
      <w:r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cocoa</w:t>
      </w:r>
      <w:r w:rsidR="00AE6AE2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</w:t>
      </w:r>
      <w:r w:rsidR="00332DBE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will be</w:t>
      </w:r>
      <w:r w:rsidR="00AE6AE2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</w:t>
      </w:r>
      <w:r w:rsidR="00332DBE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served. </w:t>
      </w:r>
    </w:p>
    <w:p w:rsidR="00F85081" w:rsidRPr="00A56A44" w:rsidRDefault="00F85081" w:rsidP="00A56A44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lang w:val="en-US"/>
        </w:rPr>
      </w:pPr>
    </w:p>
    <w:p w:rsidR="00F704DE" w:rsidRPr="00A56A44" w:rsidRDefault="00F704DE" w:rsidP="00A56A44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</w:pPr>
      <w:r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Hot</w:t>
      </w:r>
      <w:r w:rsidR="00F14A47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-</w:t>
      </w:r>
      <w:r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water</w:t>
      </w:r>
      <w:r w:rsidR="00F533F2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baths </w:t>
      </w:r>
      <w:r w:rsidR="00035B22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and</w:t>
      </w:r>
      <w:r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showers</w:t>
      </w:r>
      <w:r w:rsidR="00F533F2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in the C</w:t>
      </w:r>
      <w:r w:rsidR="00035B22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amp’s ablution</w:t>
      </w:r>
      <w:r w:rsidR="00F533F2"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blocks. </w:t>
      </w:r>
      <w:r w:rsidRPr="00A56A4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</w:t>
      </w:r>
    </w:p>
    <w:p w:rsidR="00B166F8" w:rsidRPr="00734D9C" w:rsidRDefault="00B166F8" w:rsidP="00A56A44">
      <w:pPr>
        <w:spacing w:after="0" w:line="240" w:lineRule="auto"/>
        <w:ind w:firstLine="26054"/>
        <w:jc w:val="both"/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</w:pPr>
    </w:p>
    <w:p w:rsidR="000779CA" w:rsidRDefault="000779CA" w:rsidP="005461E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</w:p>
    <w:p w:rsidR="00627E08" w:rsidRPr="00A71EAB" w:rsidRDefault="00E43CF9" w:rsidP="005461E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lastRenderedPageBreak/>
        <w:t>JULY CAMP FEES</w:t>
      </w:r>
      <w:r w:rsidR="00AF12A2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:</w:t>
      </w:r>
      <w:r w:rsidR="00A71EA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</w:p>
    <w:p w:rsidR="009B3196" w:rsidRPr="00123970" w:rsidRDefault="00627E08" w:rsidP="005461E5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123970">
        <w:rPr>
          <w:rFonts w:asciiTheme="minorHAnsi" w:eastAsia="Times New Roman" w:hAnsiTheme="minorHAnsi" w:cstheme="minorHAnsi"/>
          <w:sz w:val="24"/>
          <w:szCs w:val="24"/>
          <w:u w:val="single"/>
          <w:lang w:val="en-US"/>
        </w:rPr>
        <w:t>F</w:t>
      </w:r>
      <w:r w:rsidR="00AF12A2" w:rsidRPr="00123970">
        <w:rPr>
          <w:rFonts w:asciiTheme="minorHAnsi" w:eastAsia="Times New Roman" w:hAnsiTheme="minorHAnsi" w:cstheme="minorHAnsi"/>
          <w:sz w:val="24"/>
          <w:szCs w:val="24"/>
          <w:u w:val="single"/>
          <w:lang w:val="en-US"/>
        </w:rPr>
        <w:t>ull Board</w:t>
      </w:r>
      <w:r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123970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–</w:t>
      </w:r>
      <w:r w:rsidR="00AF12A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9B3196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R</w:t>
      </w:r>
      <w:r w:rsidR="00123970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392</w:t>
      </w:r>
      <w:r w:rsidR="00586FF7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586FF7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pppn</w:t>
      </w:r>
      <w:proofErr w:type="spellEnd"/>
      <w:r w:rsidR="00586FF7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(</w:t>
      </w:r>
      <w:r w:rsidR="009B3196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per person per night</w:t>
      </w:r>
      <w:r w:rsidR="00586FF7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)</w:t>
      </w:r>
      <w:r w:rsidR="009B3196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or R2</w:t>
      </w:r>
      <w:r w:rsidR="00123970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92</w:t>
      </w:r>
      <w:r w:rsidR="009B3196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586FF7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pppn</w:t>
      </w:r>
      <w:proofErr w:type="spellEnd"/>
      <w:r w:rsidR="00F533F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for </w:t>
      </w:r>
      <w:r w:rsidR="00A77581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children under 12</w:t>
      </w:r>
      <w:r w:rsidR="009B3196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</w:t>
      </w:r>
    </w:p>
    <w:p w:rsidR="00F704DE" w:rsidRPr="00123970" w:rsidRDefault="00F14A47" w:rsidP="005461E5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Included are </w:t>
      </w:r>
      <w:r w:rsidR="00F704DE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three meals</w:t>
      </w:r>
      <w:r w:rsidR="0015205C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beverages </w:t>
      </w:r>
      <w:r w:rsidR="009B3196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and</w:t>
      </w:r>
      <w:r w:rsidR="00F704DE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the overnight fees of the </w:t>
      </w:r>
      <w:r w:rsidR="00F2464D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R</w:t>
      </w:r>
      <w:r w:rsidR="00F704DE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eserve</w:t>
      </w:r>
      <w:r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(</w:t>
      </w:r>
      <w:r w:rsidR="00A77581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R16</w:t>
      </w:r>
      <w:r w:rsidR="00B76041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0</w:t>
      </w:r>
      <w:r w:rsidR="00627E08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B76041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pppn</w:t>
      </w:r>
      <w:r w:rsidR="00F704DE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)</w:t>
      </w:r>
    </w:p>
    <w:p w:rsidR="00EC3342" w:rsidRPr="00123970" w:rsidRDefault="00A77581" w:rsidP="005461E5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123970">
        <w:rPr>
          <w:rFonts w:asciiTheme="minorHAnsi" w:eastAsia="Times New Roman" w:hAnsiTheme="minorHAnsi" w:cstheme="minorHAnsi"/>
          <w:sz w:val="24"/>
          <w:szCs w:val="24"/>
          <w:u w:val="single"/>
          <w:lang w:val="en-US"/>
        </w:rPr>
        <w:t>S</w:t>
      </w:r>
      <w:r w:rsidR="00AF12A2" w:rsidRPr="00123970">
        <w:rPr>
          <w:rFonts w:asciiTheme="minorHAnsi" w:eastAsia="Times New Roman" w:hAnsiTheme="minorHAnsi" w:cstheme="minorHAnsi"/>
          <w:sz w:val="24"/>
          <w:szCs w:val="24"/>
          <w:u w:val="single"/>
          <w:lang w:val="en-US"/>
        </w:rPr>
        <w:t xml:space="preserve">elf-catering </w:t>
      </w:r>
      <w:r w:rsidR="00AF12A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-</w:t>
      </w:r>
      <w:r w:rsidR="00EC334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R2</w:t>
      </w:r>
      <w:r w:rsidR="00123970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42</w:t>
      </w:r>
      <w:r w:rsidR="00EC334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C334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ppp</w:t>
      </w:r>
      <w:r w:rsidR="00586FF7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n</w:t>
      </w:r>
      <w:proofErr w:type="spellEnd"/>
      <w:r w:rsidR="00F533F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or R2</w:t>
      </w:r>
      <w:r w:rsidR="00123970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12</w:t>
      </w:r>
      <w:r w:rsidR="00F533F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F533F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pppn</w:t>
      </w:r>
      <w:proofErr w:type="spellEnd"/>
      <w:r w:rsidR="00F533F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for </w:t>
      </w:r>
      <w:r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children under </w:t>
      </w:r>
      <w:r w:rsidR="00F533F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12</w:t>
      </w:r>
      <w:r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="00445557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</w:t>
      </w:r>
      <w:r w:rsidR="00EC334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Payment includes </w:t>
      </w:r>
      <w:r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coffee and </w:t>
      </w:r>
      <w:r w:rsidR="00EC334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tea</w:t>
      </w:r>
      <w:r w:rsidR="00F533F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F533F2" w:rsidRPr="00123970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>ad lib</w:t>
      </w:r>
      <w:r w:rsidR="00F533F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EC334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and the overnight fees of the Reserve, now </w:t>
      </w:r>
      <w:r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R16</w:t>
      </w:r>
      <w:r w:rsidR="00EC334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0 pppn.</w:t>
      </w:r>
      <w:r w:rsidR="00A31F5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</w:t>
      </w:r>
      <w:r w:rsidR="00EC334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Braai stands are </w:t>
      </w:r>
      <w:r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provided in the Camp</w:t>
      </w:r>
      <w:r w:rsidR="00AF12A2" w:rsidRPr="00123970">
        <w:rPr>
          <w:rFonts w:asciiTheme="minorHAnsi" w:eastAsia="Times New Roman" w:hAnsiTheme="minorHAnsi" w:cstheme="minorHAnsi"/>
          <w:sz w:val="24"/>
          <w:szCs w:val="24"/>
          <w:lang w:val="en-US"/>
        </w:rPr>
        <w:t>site.</w:t>
      </w:r>
    </w:p>
    <w:p w:rsidR="00627E08" w:rsidRDefault="00A77581" w:rsidP="005461E5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AF12A2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N</w:t>
      </w:r>
      <w:r w:rsidR="00AF12A2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on-MCSA members</w:t>
      </w:r>
      <w:r w:rsidR="00F14A47" w:rsidRPr="00F14A4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F14A4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are most welcome </w:t>
      </w:r>
      <w:r w:rsidR="00F14A47" w:rsidRPr="00F14A47">
        <w:rPr>
          <w:rFonts w:asciiTheme="minorHAnsi" w:eastAsia="Times New Roman" w:hAnsiTheme="minorHAnsi" w:cstheme="minorHAnsi"/>
          <w:sz w:val="24"/>
          <w:szCs w:val="24"/>
          <w:lang w:val="en-US"/>
        </w:rPr>
        <w:t>and</w:t>
      </w:r>
      <w:r w:rsidR="00AF12A2" w:rsidRPr="00F14A4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p</w:t>
      </w:r>
      <w:r w:rsidR="009E09B1" w:rsidRPr="00F14A47">
        <w:rPr>
          <w:rFonts w:asciiTheme="minorHAnsi" w:eastAsia="Times New Roman" w:hAnsiTheme="minorHAnsi" w:cstheme="minorHAnsi"/>
          <w:sz w:val="24"/>
          <w:szCs w:val="24"/>
          <w:lang w:val="en-US"/>
        </w:rPr>
        <w:t>ay</w:t>
      </w:r>
      <w:r w:rsidR="009E09B1" w:rsidRPr="00AF12A2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="00465881" w:rsidRPr="00465881">
        <w:rPr>
          <w:rFonts w:asciiTheme="minorHAnsi" w:eastAsia="Times New Roman" w:hAnsiTheme="minorHAnsi" w:cstheme="minorHAnsi"/>
          <w:sz w:val="24"/>
          <w:szCs w:val="24"/>
          <w:lang w:val="en-US"/>
        </w:rPr>
        <w:t>an</w:t>
      </w:r>
      <w:r w:rsidR="00465881" w:rsidRPr="00465881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="00A71EAB" w:rsidRPr="00465881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additional </w:t>
      </w:r>
      <w:r w:rsidR="00F704DE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>R</w:t>
      </w:r>
      <w:r w:rsidR="002B2EF8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>10</w:t>
      </w:r>
      <w:r w:rsidR="00F704DE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0 once off. </w:t>
      </w:r>
      <w:r w:rsidR="00586FF7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194185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This </w:t>
      </w:r>
      <w:r w:rsidR="00465881">
        <w:rPr>
          <w:rFonts w:asciiTheme="minorHAnsi" w:eastAsia="Times New Roman" w:hAnsiTheme="minorHAnsi" w:cstheme="minorHAnsi"/>
          <w:sz w:val="24"/>
          <w:szCs w:val="24"/>
          <w:lang w:val="en-US"/>
        </w:rPr>
        <w:t>may</w:t>
      </w:r>
      <w:r w:rsidR="00F704DE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be redeemed against future membership </w:t>
      </w:r>
      <w:r w:rsidR="00F704D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of KZN Section </w:t>
      </w:r>
      <w:r w:rsidR="00E2484D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o</w:t>
      </w:r>
      <w:r w:rsidR="00F704D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f the MCSA</w:t>
      </w:r>
      <w:r w:rsidR="004044E7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="00627E0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</w:p>
    <w:p w:rsidR="00E43CF9" w:rsidRPr="00AF12A2" w:rsidRDefault="00E43CF9" w:rsidP="005461E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TIPS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:</w:t>
      </w:r>
      <w:r w:rsidR="00894DB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Please remember the cooks. </w:t>
      </w:r>
      <w:r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>These dedicated four men rise at day-break to prepare breakfast and are on duty until after the supper washing up has been completed.</w:t>
      </w:r>
    </w:p>
    <w:p w:rsidR="00E43CF9" w:rsidRPr="00050C52" w:rsidRDefault="00E43CF9" w:rsidP="005461E5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 w:rsidRPr="00050C52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TOUR LED BY COMMUNITY GUIDES:</w:t>
      </w:r>
      <w:r w:rsidR="00894DBB" w:rsidRPr="00050C52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  </w:t>
      </w:r>
      <w:r w:rsidRPr="00050C52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They lead a round trip to the San rock art paintings</w:t>
      </w:r>
      <w:r w:rsidR="00332DBE" w:rsidRPr="00050C52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that</w:t>
      </w:r>
      <w:r w:rsidR="009E09B1" w:rsidRPr="00050C52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takes </w:t>
      </w:r>
      <w:r w:rsidRPr="00050C52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two to three hours. The cost of this interpretive trail is R900 for the first four people and thereafter R200 per person. </w:t>
      </w:r>
      <w:r w:rsidR="00AF12A2" w:rsidRPr="00050C52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B</w:t>
      </w:r>
      <w:r w:rsidRPr="00050C52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ook a Guide at the </w:t>
      </w:r>
      <w:r w:rsidR="00332DBE" w:rsidRPr="00050C52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Camp </w:t>
      </w:r>
      <w:r w:rsidRPr="00050C52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Office. </w:t>
      </w:r>
    </w:p>
    <w:p w:rsidR="00E43CF9" w:rsidRDefault="00E43CF9" w:rsidP="005461E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MAPS</w:t>
      </w:r>
      <w:r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>:</w:t>
      </w:r>
      <w:r w:rsidR="00894DB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The Ezemvelo Hiking </w:t>
      </w:r>
      <w:r w:rsidRPr="00A31F5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Map No </w:t>
      </w:r>
      <w:r w:rsidR="00DB6972">
        <w:rPr>
          <w:rFonts w:asciiTheme="minorHAnsi" w:eastAsia="Times New Roman" w:hAnsiTheme="minorHAnsi" w:cstheme="minorHAnsi"/>
          <w:sz w:val="24"/>
          <w:szCs w:val="24"/>
          <w:lang w:val="en-US"/>
        </w:rPr>
        <w:t>2</w:t>
      </w:r>
      <w:r w:rsidRPr="00A31F5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8F1B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Cathedral Peak and Monk’s Cowl </w:t>
      </w:r>
      <w:r w:rsidR="00EB04B0" w:rsidRPr="00DB6972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(</w:t>
      </w:r>
      <w:r w:rsidRPr="00DB6972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R50</w:t>
      </w:r>
      <w:r w:rsidRPr="00A31F5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) and a Monk’s Cowl map (R5) can be purchased from the </w:t>
      </w:r>
      <w:r w:rsidR="008F1B2C">
        <w:rPr>
          <w:rFonts w:asciiTheme="minorHAnsi" w:eastAsia="Times New Roman" w:hAnsiTheme="minorHAnsi" w:cstheme="minorHAnsi"/>
          <w:sz w:val="24"/>
          <w:szCs w:val="24"/>
          <w:lang w:val="en-US"/>
        </w:rPr>
        <w:t>Monk</w:t>
      </w:r>
      <w:r w:rsidR="00EB04B0">
        <w:rPr>
          <w:rFonts w:asciiTheme="minorHAnsi" w:eastAsia="Times New Roman" w:hAnsiTheme="minorHAnsi" w:cstheme="minorHAnsi"/>
          <w:sz w:val="24"/>
          <w:szCs w:val="24"/>
          <w:lang w:val="en-US"/>
        </w:rPr>
        <w:t>’</w:t>
      </w:r>
      <w:r w:rsidR="008F1B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 Cowl </w:t>
      </w:r>
      <w:r w:rsidRPr="00A31F52">
        <w:rPr>
          <w:rFonts w:asciiTheme="minorHAnsi" w:eastAsia="Times New Roman" w:hAnsiTheme="minorHAnsi" w:cstheme="minorHAnsi"/>
          <w:sz w:val="24"/>
          <w:szCs w:val="24"/>
          <w:lang w:val="en-US"/>
        </w:rPr>
        <w:t>Office.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The MCSA set of Drakensberg maps (R10 each) will be available at our Base Camp.</w:t>
      </w:r>
    </w:p>
    <w:p w:rsidR="009E6D0F" w:rsidRDefault="007E15CC" w:rsidP="005461E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AF12A2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BOOKING and</w:t>
      </w:r>
      <w:r w:rsidR="00894DB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Pr="00AF12A2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CANCELLATION</w:t>
      </w:r>
      <w:r w:rsidR="00AF12A2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:</w:t>
      </w:r>
      <w:r w:rsidR="00894DB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 </w:t>
      </w:r>
      <w:r w:rsidR="00894DBB">
        <w:rPr>
          <w:rFonts w:asciiTheme="minorHAnsi" w:eastAsia="Times New Roman" w:hAnsiTheme="minorHAnsi" w:cstheme="minorHAnsi"/>
          <w:sz w:val="24"/>
          <w:szCs w:val="24"/>
          <w:lang w:val="en-US"/>
        </w:rPr>
        <w:t>B</w:t>
      </w:r>
      <w:r w:rsidR="00484C33" w:rsidRPr="00484C33">
        <w:rPr>
          <w:rFonts w:asciiTheme="minorHAnsi" w:eastAsia="Times New Roman" w:hAnsiTheme="minorHAnsi" w:cstheme="minorHAnsi"/>
          <w:sz w:val="24"/>
          <w:szCs w:val="24"/>
          <w:lang w:val="en-US"/>
        </w:rPr>
        <w:t>ooking is on a first-come-first-served basis and n</w:t>
      </w:r>
      <w:r w:rsidR="00AF12A2" w:rsidRPr="00484C33">
        <w:rPr>
          <w:rFonts w:asciiTheme="minorHAnsi" w:eastAsia="Times New Roman" w:hAnsiTheme="minorHAnsi" w:cstheme="minorHAnsi"/>
          <w:sz w:val="24"/>
          <w:szCs w:val="24"/>
          <w:lang w:val="en-US"/>
        </w:rPr>
        <w:t>umbers</w:t>
      </w:r>
      <w:r w:rsidR="00AF12A2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may be restricted</w:t>
      </w:r>
      <w:r w:rsidR="00A5732F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</w:t>
      </w:r>
      <w:r w:rsidR="00AF12A2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E43CF9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>P</w:t>
      </w:r>
      <w:r w:rsidR="00AF12A2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>lease book</w:t>
      </w:r>
      <w:r w:rsidR="00AF12A2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="00A5732F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and pay </w:t>
      </w:r>
      <w:r w:rsidR="00AF12A2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before </w:t>
      </w:r>
      <w:r w:rsidR="00E43CF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31</w:t>
      </w:r>
      <w:r w:rsidR="00E43CF9" w:rsidRPr="00586FF7">
        <w:rPr>
          <w:rFonts w:asciiTheme="minorHAnsi" w:eastAsia="Times New Roman" w:hAnsiTheme="minorHAnsi" w:cstheme="minorHAnsi"/>
          <w:b/>
          <w:sz w:val="24"/>
          <w:szCs w:val="24"/>
          <w:vertAlign w:val="superscript"/>
          <w:lang w:val="en-US"/>
        </w:rPr>
        <w:t>st</w:t>
      </w:r>
      <w:r w:rsidR="00E43CF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M</w:t>
      </w:r>
      <w:r w:rsidR="00AF12A2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ay </w:t>
      </w:r>
      <w:r w:rsidR="00332DBE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2023 </w:t>
      </w:r>
      <w:r w:rsidR="00AF12A2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>to avoid disappointment.</w:t>
      </w:r>
      <w:r w:rsidR="00E43CF9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</w:t>
      </w:r>
      <w:r w:rsid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</w:t>
      </w:r>
    </w:p>
    <w:p w:rsidR="00E43CF9" w:rsidRDefault="009E6D0F" w:rsidP="005461E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 w:rsidRPr="009E6D0F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REFUNDS</w:t>
      </w: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:</w:t>
      </w:r>
      <w:r w:rsidR="00894DB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</w:t>
      </w:r>
      <w:r w:rsidR="00E43CF9" w:rsidRPr="00D967F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will be </w:t>
      </w:r>
      <w:r w:rsidR="00E43CF9" w:rsidRPr="009E6D0F">
        <w:rPr>
          <w:rFonts w:asciiTheme="minorHAnsi" w:eastAsia="Times New Roman" w:hAnsiTheme="minorHAnsi" w:cstheme="minorHAnsi"/>
          <w:sz w:val="24"/>
          <w:szCs w:val="24"/>
          <w:lang w:val="en-US"/>
        </w:rPr>
        <w:t>given</w:t>
      </w:r>
      <w:r w:rsidR="00E43CF9" w:rsidRPr="009E6D0F">
        <w:rPr>
          <w:rFonts w:asciiTheme="minorHAnsi" w:eastAsia="Times New Roman" w:hAnsiTheme="minorHAnsi" w:cstheme="minorHAnsi"/>
          <w:color w:val="FF0000"/>
          <w:sz w:val="24"/>
          <w:szCs w:val="24"/>
          <w:lang w:val="en-US"/>
        </w:rPr>
        <w:t xml:space="preserve"> </w:t>
      </w:r>
      <w:r w:rsidR="00E43CF9" w:rsidRPr="009E6D0F">
        <w:rPr>
          <w:rFonts w:asciiTheme="minorHAnsi" w:eastAsia="Times New Roman" w:hAnsiTheme="minorHAnsi" w:cstheme="minorHAnsi"/>
          <w:sz w:val="24"/>
          <w:szCs w:val="24"/>
          <w:lang w:val="en-US"/>
        </w:rPr>
        <w:t>if cancellation</w:t>
      </w:r>
      <w:r w:rsidR="00E43CF9" w:rsidRPr="00D967F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notice is received </w:t>
      </w:r>
      <w:r w:rsidR="00E43CF9" w:rsidRPr="009E6D0F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before May 31</w:t>
      </w:r>
      <w:r w:rsidR="00E43CF9" w:rsidRPr="009E6D0F">
        <w:rPr>
          <w:rFonts w:asciiTheme="minorHAnsi" w:eastAsia="Times New Roman" w:hAnsiTheme="minorHAnsi" w:cstheme="minorHAnsi"/>
          <w:b/>
          <w:sz w:val="24"/>
          <w:szCs w:val="24"/>
          <w:vertAlign w:val="superscript"/>
          <w:lang w:val="en-US"/>
        </w:rPr>
        <w:t>st</w:t>
      </w:r>
      <w:r w:rsidR="00E43CF9" w:rsidRPr="009E6D0F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2023</w:t>
      </w:r>
      <w:r w:rsidR="009E09B1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</w:t>
      </w:r>
      <w:r w:rsidR="005461E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 </w:t>
      </w:r>
      <w:r w:rsidR="009E09B1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>We</w:t>
      </w:r>
      <w:r w:rsidR="00E43CF9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r</w:t>
      </w:r>
      <w:r w:rsidR="00E43CF9" w:rsidRPr="00D967F8">
        <w:rPr>
          <w:rFonts w:asciiTheme="minorHAnsi" w:eastAsia="Times New Roman" w:hAnsiTheme="minorHAnsi" w:cstheme="minorHAnsi"/>
          <w:sz w:val="24"/>
          <w:szCs w:val="24"/>
          <w:lang w:val="en-US"/>
        </w:rPr>
        <w:t>eserve the right to retain a 20% booking fee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484C33">
        <w:rPr>
          <w:rFonts w:asciiTheme="minorHAnsi" w:eastAsia="Times New Roman" w:hAnsiTheme="minorHAnsi" w:cstheme="minorHAnsi"/>
          <w:sz w:val="24"/>
          <w:szCs w:val="24"/>
          <w:lang w:val="en-US"/>
        </w:rPr>
        <w:t>after the 31</w:t>
      </w:r>
      <w:r w:rsidR="00484C33" w:rsidRPr="00484C33">
        <w:rPr>
          <w:rFonts w:asciiTheme="minorHAnsi" w:eastAsia="Times New Roman" w:hAnsiTheme="minorHAnsi" w:cstheme="minorHAnsi"/>
          <w:sz w:val="24"/>
          <w:szCs w:val="24"/>
          <w:vertAlign w:val="superscript"/>
          <w:lang w:val="en-US"/>
        </w:rPr>
        <w:t>st</w:t>
      </w:r>
      <w:r w:rsidR="00484C33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May 2023.</w:t>
      </w:r>
      <w:r w:rsidR="00E43CF9" w:rsidRPr="00D967F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</w:p>
    <w:p w:rsidR="004525EE" w:rsidRPr="00AF12A2" w:rsidRDefault="004525EE" w:rsidP="00894DBB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D967F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SUB-CAMP LEADERS:</w:t>
      </w:r>
      <w:r w:rsidR="00894DB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 </w:t>
      </w:r>
      <w:r w:rsidR="009E6D0F" w:rsidRPr="009E6D0F">
        <w:rPr>
          <w:rFonts w:asciiTheme="minorHAnsi" w:eastAsia="Times New Roman" w:hAnsiTheme="minorHAnsi" w:cstheme="minorHAnsi"/>
          <w:sz w:val="24"/>
          <w:szCs w:val="24"/>
          <w:lang w:val="en-US"/>
        </w:rPr>
        <w:t>n</w:t>
      </w:r>
      <w:r w:rsidR="005F432A" w:rsidRPr="009E6D0F">
        <w:rPr>
          <w:rFonts w:asciiTheme="minorHAnsi" w:eastAsia="Times New Roman" w:hAnsiTheme="minorHAnsi" w:cstheme="minorHAnsi"/>
          <w:sz w:val="24"/>
          <w:szCs w:val="24"/>
          <w:lang w:val="en-US"/>
        </w:rPr>
        <w:t>e</w:t>
      </w:r>
      <w:r w:rsidR="005F432A">
        <w:rPr>
          <w:rFonts w:asciiTheme="minorHAnsi" w:eastAsia="Times New Roman" w:hAnsiTheme="minorHAnsi" w:cstheme="minorHAnsi"/>
          <w:sz w:val="24"/>
          <w:szCs w:val="24"/>
          <w:lang w:val="en-US"/>
        </w:rPr>
        <w:t>ed to book caves</w:t>
      </w:r>
      <w:r w:rsidR="00A71EA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for sub</w:t>
      </w:r>
      <w:r w:rsidR="00A71EAB" w:rsidRPr="001637F9">
        <w:rPr>
          <w:rFonts w:asciiTheme="minorHAnsi" w:eastAsia="Times New Roman" w:hAnsiTheme="minorHAnsi" w:cstheme="minorHAnsi"/>
          <w:sz w:val="24"/>
          <w:szCs w:val="24"/>
          <w:lang w:val="en-US"/>
        </w:rPr>
        <w:t>-c</w:t>
      </w:r>
      <w:r w:rsidR="007E15CC" w:rsidRPr="001637F9">
        <w:rPr>
          <w:rFonts w:asciiTheme="minorHAnsi" w:eastAsia="Times New Roman" w:hAnsiTheme="minorHAnsi" w:cstheme="minorHAnsi"/>
          <w:sz w:val="24"/>
          <w:szCs w:val="24"/>
          <w:lang w:val="en-US"/>
        </w:rPr>
        <w:t>am</w:t>
      </w:r>
      <w:r w:rsidR="007E15CC">
        <w:rPr>
          <w:rFonts w:asciiTheme="minorHAnsi" w:eastAsia="Times New Roman" w:hAnsiTheme="minorHAnsi" w:cstheme="minorHAnsi"/>
          <w:sz w:val="24"/>
          <w:szCs w:val="24"/>
          <w:lang w:val="en-US"/>
        </w:rPr>
        <w:t>ps</w:t>
      </w:r>
      <w:r w:rsidR="005F432A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</w:t>
      </w:r>
      <w:r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>in advance</w:t>
      </w:r>
      <w:r w:rsidR="005F432A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>,</w:t>
      </w:r>
      <w:r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894DB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E43CF9"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directly with </w:t>
      </w:r>
      <w:r w:rsidRPr="00AF12A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the Office. </w:t>
      </w:r>
    </w:p>
    <w:p w:rsidR="00FA481B" w:rsidRPr="009E6D0F" w:rsidRDefault="00FA481B" w:rsidP="005461E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9E6D0F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CHILDREN</w:t>
      </w:r>
      <w:r w:rsidR="009E6D0F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:</w:t>
      </w:r>
      <w:r w:rsidR="00894DB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 </w:t>
      </w:r>
      <w:r w:rsidRPr="009E6D0F">
        <w:rPr>
          <w:rFonts w:asciiTheme="minorHAnsi" w:eastAsia="Times New Roman" w:hAnsiTheme="minorHAnsi" w:cstheme="minorHAnsi"/>
          <w:sz w:val="24"/>
          <w:szCs w:val="24"/>
          <w:lang w:val="en-US"/>
        </w:rPr>
        <w:t>are our future and are most welcome</w:t>
      </w:r>
      <w:r w:rsidR="007E15CC" w:rsidRPr="009E6D0F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at July Camp</w:t>
      </w:r>
      <w:r w:rsidRPr="009E6D0F">
        <w:rPr>
          <w:rFonts w:asciiTheme="minorHAnsi" w:eastAsia="Times New Roman" w:hAnsiTheme="minorHAnsi" w:cstheme="minorHAnsi"/>
          <w:sz w:val="24"/>
          <w:szCs w:val="24"/>
          <w:lang w:val="en-US"/>
        </w:rPr>
        <w:t>.  Children</w:t>
      </w:r>
      <w:r w:rsidRPr="009E6D0F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Pr="009E6D0F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must be accompanied by an adult who will take full responsibility for their welfare and safety. </w:t>
      </w:r>
    </w:p>
    <w:p w:rsidR="004525EE" w:rsidRDefault="004525EE" w:rsidP="005461E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D967F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LEVEL OF FITNESS AND EQUIPMENT:</w:t>
      </w:r>
      <w:r w:rsidR="00A31F5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</w:t>
      </w:r>
      <w:r w:rsidRPr="00D967F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Activities will be of varying levels of difficulty.  </w:t>
      </w:r>
      <w:r w:rsidRPr="009E6D0F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If joining a group on </w:t>
      </w:r>
      <w:r w:rsidR="001637F9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 </w:t>
      </w:r>
      <w:r w:rsidRPr="009E6D0F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strenuous hike, </w:t>
      </w:r>
      <w:r w:rsidR="006348F5" w:rsidRPr="009E6D0F">
        <w:rPr>
          <w:rFonts w:asciiTheme="minorHAnsi" w:eastAsia="Times New Roman" w:hAnsiTheme="minorHAnsi" w:cstheme="minorHAnsi"/>
          <w:sz w:val="24"/>
          <w:szCs w:val="24"/>
          <w:lang w:val="en-US"/>
        </w:rPr>
        <w:t>please e</w:t>
      </w:r>
      <w:r w:rsidRPr="009E6D0F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nsure that you are of comparable fitness so that all will enjoy the experience.  The Leaders will describe their trips </w:t>
      </w:r>
      <w:r w:rsidRPr="009E6D0F">
        <w:rPr>
          <w:rFonts w:asciiTheme="minorHAnsi" w:eastAsia="Times New Roman" w:hAnsiTheme="minorHAnsi" w:cstheme="minorHAnsi"/>
          <w:lang w:val="en-US"/>
        </w:rPr>
        <w:t xml:space="preserve">so </w:t>
      </w:r>
      <w:r w:rsidR="00194185" w:rsidRPr="009E6D0F">
        <w:rPr>
          <w:rFonts w:asciiTheme="minorHAnsi" w:eastAsia="Times New Roman" w:hAnsiTheme="minorHAnsi" w:cstheme="minorHAnsi"/>
          <w:lang w:val="en-US"/>
        </w:rPr>
        <w:t xml:space="preserve">please </w:t>
      </w:r>
      <w:r w:rsidRPr="009E6D0F">
        <w:rPr>
          <w:rFonts w:asciiTheme="minorHAnsi" w:eastAsia="Times New Roman" w:hAnsiTheme="minorHAnsi" w:cstheme="minorHAnsi"/>
          <w:lang w:val="en-US"/>
        </w:rPr>
        <w:t>consult them</w:t>
      </w:r>
      <w:r w:rsidRPr="009E6D0F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beforehand. </w:t>
      </w:r>
    </w:p>
    <w:p w:rsidR="00F14A47" w:rsidRDefault="00F14A47" w:rsidP="005461E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:rsidR="00AE79AE" w:rsidRDefault="00AE79AE" w:rsidP="004525E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  <w:lang w:val="en-ZA" w:eastAsia="en-ZA"/>
        </w:rPr>
        <w:drawing>
          <wp:inline distT="0" distB="0" distL="0" distR="0">
            <wp:extent cx="588645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22" w:rsidRDefault="00814E22" w:rsidP="00814E22">
      <w:pPr>
        <w:spacing w:after="0" w:line="240" w:lineRule="auto"/>
        <w:jc w:val="right"/>
        <w:rPr>
          <w:rFonts w:asciiTheme="minorHAnsi" w:eastAsia="Times New Roman" w:hAnsiTheme="minorHAnsi" w:cstheme="minorHAnsi"/>
          <w:i/>
          <w:sz w:val="20"/>
          <w:szCs w:val="20"/>
          <w:lang w:val="en-US"/>
        </w:rPr>
      </w:pPr>
      <w:bookmarkStart w:id="1" w:name="_Hlk131925996"/>
      <w:r w:rsidRPr="00E936FC">
        <w:rPr>
          <w:rFonts w:asciiTheme="minorHAnsi" w:eastAsia="Times New Roman" w:hAnsiTheme="minorHAnsi" w:cstheme="minorHAnsi"/>
          <w:i/>
          <w:sz w:val="20"/>
          <w:szCs w:val="20"/>
          <w:lang w:val="en-US"/>
        </w:rPr>
        <w:t>Graeme Bruschi</w:t>
      </w:r>
    </w:p>
    <w:p w:rsidR="00F2785F" w:rsidRDefault="00F2785F" w:rsidP="00814E22">
      <w:pPr>
        <w:spacing w:after="0" w:line="240" w:lineRule="auto"/>
        <w:jc w:val="right"/>
        <w:rPr>
          <w:rFonts w:asciiTheme="minorHAnsi" w:eastAsia="Times New Roman" w:hAnsiTheme="minorHAnsi" w:cstheme="minorHAnsi"/>
          <w:i/>
          <w:sz w:val="20"/>
          <w:szCs w:val="20"/>
          <w:lang w:val="en-US"/>
        </w:rPr>
      </w:pPr>
    </w:p>
    <w:p w:rsidR="00B00746" w:rsidRPr="00E936FC" w:rsidRDefault="00B00746" w:rsidP="00814E22">
      <w:pPr>
        <w:spacing w:after="0" w:line="240" w:lineRule="auto"/>
        <w:jc w:val="right"/>
        <w:rPr>
          <w:rFonts w:asciiTheme="minorHAnsi" w:eastAsia="Times New Roman" w:hAnsiTheme="minorHAnsi" w:cstheme="minorHAnsi"/>
          <w:i/>
          <w:sz w:val="20"/>
          <w:szCs w:val="20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9323"/>
      </w:tblGrid>
      <w:tr w:rsidR="00D967F8" w:rsidTr="00D967F8">
        <w:tc>
          <w:tcPr>
            <w:tcW w:w="9323" w:type="dxa"/>
          </w:tcPr>
          <w:bookmarkEnd w:id="1"/>
          <w:p w:rsidR="009E6D0F" w:rsidRDefault="00D967F8" w:rsidP="00D967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77643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 xml:space="preserve">APPLICATION TO ATTEND </w:t>
            </w:r>
            <w:r w:rsidR="006348F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  <w:p w:rsidR="00D967F8" w:rsidRPr="005601D2" w:rsidRDefault="00D967F8" w:rsidP="00D967F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Please use the on-line form using this link  </w:t>
            </w:r>
          </w:p>
          <w:p w:rsidR="00D967F8" w:rsidRPr="009E6D0F" w:rsidRDefault="009E6D0F" w:rsidP="00D967F8">
            <w:pPr>
              <w:keepNext/>
              <w:spacing w:after="0" w:line="240" w:lineRule="auto"/>
              <w:jc w:val="center"/>
              <w:outlineLvl w:val="3"/>
              <w:rPr>
                <w:rFonts w:ascii="Arial" w:hAnsi="Arial" w:cs="Arial"/>
                <w:color w:val="FF0000"/>
                <w:sz w:val="28"/>
                <w:szCs w:val="28"/>
                <w:u w:val="single"/>
              </w:rPr>
            </w:pPr>
            <w:r w:rsidRPr="009E6D0F">
              <w:rPr>
                <w:sz w:val="28"/>
                <w:szCs w:val="28"/>
              </w:rPr>
              <w:t xml:space="preserve">  </w:t>
            </w:r>
            <w:hyperlink r:id="rId11" w:tgtFrame="_blank" w:history="1">
              <w:r w:rsidRPr="009E6D0F">
                <w:rPr>
                  <w:color w:val="0000FF"/>
                  <w:sz w:val="28"/>
                  <w:szCs w:val="28"/>
                  <w:u w:val="single"/>
                </w:rPr>
                <w:t>https://forms.gle/ZivvyRAvdKdTW2Au5</w:t>
              </w:r>
            </w:hyperlink>
            <w:r w:rsidRPr="009E6D0F">
              <w:rPr>
                <w:sz w:val="28"/>
                <w:szCs w:val="28"/>
              </w:rPr>
              <w:t xml:space="preserve">. </w:t>
            </w:r>
          </w:p>
          <w:p w:rsidR="00D967F8" w:rsidRDefault="00D967F8" w:rsidP="00D967F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Payment to confirm booking must please be made before </w:t>
            </w: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US"/>
              </w:rPr>
              <w:t>31</w:t>
            </w:r>
            <w:r w:rsidRPr="007A3AC1">
              <w:rPr>
                <w:rFonts w:asciiTheme="minorHAnsi" w:eastAsia="Times New Roman" w:hAnsiTheme="minorHAnsi" w:cstheme="minorHAnsi"/>
                <w:b/>
                <w:sz w:val="24"/>
                <w:szCs w:val="24"/>
                <w:vertAlign w:val="superscript"/>
                <w:lang w:val="en-US"/>
              </w:rPr>
              <w:t>st</w:t>
            </w: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US"/>
              </w:rPr>
              <w:t xml:space="preserve"> May 202</w:t>
            </w:r>
            <w:r w:rsidR="00EC3342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US"/>
              </w:rPr>
              <w:t xml:space="preserve">. </w:t>
            </w:r>
          </w:p>
          <w:p w:rsidR="0001287B" w:rsidRPr="00773CB0" w:rsidRDefault="00D967F8" w:rsidP="0001287B">
            <w:pPr>
              <w:pStyle w:val="NoSpacing"/>
              <w:jc w:val="center"/>
              <w:rPr>
                <w:lang w:val="en-US"/>
              </w:rPr>
            </w:pPr>
            <w:r w:rsidRPr="0001287B">
              <w:rPr>
                <w:sz w:val="28"/>
                <w:szCs w:val="28"/>
                <w:lang w:val="en-US"/>
              </w:rPr>
              <w:t>EFT PAYMENTS ONLY</w:t>
            </w:r>
          </w:p>
          <w:p w:rsidR="00D967F8" w:rsidRPr="00773CB0" w:rsidRDefault="00D967F8" w:rsidP="0001287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val="en-US"/>
              </w:rPr>
            </w:pPr>
            <w:r w:rsidRPr="00FC16D7">
              <w:rPr>
                <w:rFonts w:eastAsia="Times New Roman" w:cs="Calibri"/>
                <w:sz w:val="24"/>
                <w:szCs w:val="24"/>
                <w:lang w:val="en-US"/>
              </w:rPr>
              <w:t>MCSA (KZN) Branch</w:t>
            </w:r>
            <w:r w:rsidR="0001287B">
              <w:rPr>
                <w:rFonts w:eastAsia="Times New Roman" w:cs="Calibri"/>
                <w:sz w:val="24"/>
                <w:szCs w:val="24"/>
                <w:lang w:val="en-US"/>
              </w:rPr>
              <w:t xml:space="preserve"> </w:t>
            </w:r>
            <w:r w:rsidRPr="00773CB0">
              <w:rPr>
                <w:rFonts w:eastAsia="Times New Roman" w:cs="Calibri"/>
                <w:sz w:val="24"/>
                <w:szCs w:val="24"/>
                <w:lang w:val="en-US"/>
              </w:rPr>
              <w:t>STANDARD BANK ACCOUNT NO:  051207141, Branch code:  051001</w:t>
            </w:r>
          </w:p>
          <w:p w:rsidR="00D967F8" w:rsidRDefault="00D967F8" w:rsidP="000023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773CB0">
              <w:rPr>
                <w:rFonts w:eastAsia="Times New Roman" w:cs="Calibri"/>
                <w:sz w:val="24"/>
                <w:szCs w:val="24"/>
                <w:lang w:val="en-US"/>
              </w:rPr>
              <w:t xml:space="preserve">REFERENCE:  JC (for July Camp) </w:t>
            </w:r>
            <w:r>
              <w:rPr>
                <w:rFonts w:eastAsia="Times New Roman" w:cs="Calibri"/>
                <w:sz w:val="24"/>
                <w:szCs w:val="24"/>
                <w:lang w:val="en-US"/>
              </w:rPr>
              <w:t xml:space="preserve">then surname and initials </w:t>
            </w:r>
          </w:p>
        </w:tc>
      </w:tr>
    </w:tbl>
    <w:p w:rsidR="00AE6AE2" w:rsidRDefault="00AE6AE2" w:rsidP="00AE79AE">
      <w:pPr>
        <w:keepNext/>
        <w:spacing w:after="0" w:line="240" w:lineRule="auto"/>
        <w:jc w:val="center"/>
        <w:outlineLvl w:val="0"/>
        <w:rPr>
          <w:rFonts w:asciiTheme="minorHAnsi" w:eastAsia="Times New Roman" w:hAnsiTheme="minorHAnsi" w:cstheme="minorHAnsi"/>
          <w:b/>
          <w:bCs/>
          <w:sz w:val="28"/>
          <w:szCs w:val="28"/>
          <w:lang w:val="en-US"/>
        </w:rPr>
      </w:pPr>
    </w:p>
    <w:p w:rsidR="00AE6AE2" w:rsidRDefault="00AE6AE2" w:rsidP="00AE6AE2">
      <w:pPr>
        <w:keepNext/>
        <w:spacing w:after="0" w:line="240" w:lineRule="auto"/>
        <w:outlineLvl w:val="0"/>
        <w:rPr>
          <w:rFonts w:asciiTheme="minorHAnsi" w:eastAsia="Times New Roman" w:hAnsiTheme="minorHAnsi" w:cstheme="minorHAnsi"/>
          <w:b/>
          <w:bCs/>
          <w:sz w:val="28"/>
          <w:szCs w:val="28"/>
          <w:lang w:val="en-US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  <w:lang w:val="en-ZA" w:eastAsia="en-ZA"/>
        </w:rPr>
        <w:drawing>
          <wp:inline distT="0" distB="0" distL="0" distR="0">
            <wp:extent cx="5905500" cy="3581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22" w:rsidRPr="00E936FC" w:rsidRDefault="00814E22" w:rsidP="00814E22">
      <w:pPr>
        <w:spacing w:after="0" w:line="240" w:lineRule="auto"/>
        <w:jc w:val="right"/>
        <w:rPr>
          <w:rFonts w:asciiTheme="minorHAnsi" w:eastAsia="Times New Roman" w:hAnsiTheme="minorHAnsi" w:cstheme="minorHAnsi"/>
          <w:i/>
          <w:sz w:val="20"/>
          <w:szCs w:val="20"/>
          <w:lang w:val="en-US"/>
        </w:rPr>
      </w:pPr>
      <w:r w:rsidRPr="00E936FC">
        <w:rPr>
          <w:rFonts w:asciiTheme="minorHAnsi" w:eastAsia="Times New Roman" w:hAnsiTheme="minorHAnsi" w:cstheme="minorHAnsi"/>
          <w:i/>
          <w:sz w:val="20"/>
          <w:szCs w:val="20"/>
          <w:lang w:val="en-US"/>
        </w:rPr>
        <w:t>Graeme Bruschi</w:t>
      </w:r>
    </w:p>
    <w:p w:rsidR="005461E5" w:rsidRPr="005461E5" w:rsidRDefault="005461E5" w:rsidP="00AE79AE">
      <w:pPr>
        <w:keepNext/>
        <w:spacing w:after="0" w:line="240" w:lineRule="auto"/>
        <w:jc w:val="center"/>
        <w:outlineLvl w:val="0"/>
        <w:rPr>
          <w:rFonts w:asciiTheme="minorHAnsi" w:eastAsia="Times New Roman" w:hAnsiTheme="minorHAnsi" w:cstheme="minorHAnsi"/>
          <w:b/>
          <w:bCs/>
          <w:sz w:val="16"/>
          <w:szCs w:val="16"/>
          <w:lang w:val="en-US"/>
        </w:rPr>
      </w:pPr>
    </w:p>
    <w:p w:rsidR="004525EE" w:rsidRDefault="004525EE" w:rsidP="00AE79AE">
      <w:pPr>
        <w:keepNext/>
        <w:spacing w:after="0" w:line="240" w:lineRule="auto"/>
        <w:jc w:val="center"/>
        <w:outlineLvl w:val="0"/>
        <w:rPr>
          <w:rFonts w:asciiTheme="minorHAnsi" w:eastAsia="Times New Roman" w:hAnsiTheme="minorHAnsi" w:cstheme="minorHAnsi"/>
          <w:b/>
          <w:bCs/>
          <w:sz w:val="28"/>
          <w:szCs w:val="28"/>
          <w:lang w:val="en-US"/>
        </w:rPr>
      </w:pPr>
      <w:r w:rsidRPr="00FC16D7">
        <w:rPr>
          <w:rFonts w:asciiTheme="minorHAnsi" w:eastAsia="Times New Roman" w:hAnsiTheme="minorHAnsi" w:cstheme="minorHAnsi"/>
          <w:b/>
          <w:bCs/>
          <w:sz w:val="28"/>
          <w:szCs w:val="28"/>
          <w:lang w:val="en-US"/>
        </w:rPr>
        <w:t>DIRECTIONS TO BASE CAMP</w:t>
      </w:r>
    </w:p>
    <w:p w:rsidR="005461E5" w:rsidRPr="005461E5" w:rsidRDefault="005461E5" w:rsidP="00AE79AE">
      <w:pPr>
        <w:keepNext/>
        <w:spacing w:after="0" w:line="240" w:lineRule="auto"/>
        <w:jc w:val="center"/>
        <w:outlineLvl w:val="0"/>
        <w:rPr>
          <w:rFonts w:asciiTheme="minorHAnsi" w:eastAsia="Times New Roman" w:hAnsiTheme="minorHAnsi" w:cstheme="minorHAnsi"/>
          <w:b/>
          <w:bCs/>
          <w:sz w:val="16"/>
          <w:szCs w:val="16"/>
          <w:lang w:val="en-US"/>
        </w:rPr>
      </w:pPr>
    </w:p>
    <w:p w:rsidR="004525EE" w:rsidRPr="00E12AA4" w:rsidRDefault="004525EE" w:rsidP="004525E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A35C2C">
        <w:rPr>
          <w:rFonts w:asciiTheme="minorHAnsi" w:eastAsia="Times New Roman" w:hAnsiTheme="minorHAnsi" w:cstheme="minorHAnsi"/>
          <w:bCs/>
          <w:iCs/>
          <w:sz w:val="24"/>
          <w:szCs w:val="24"/>
          <w:lang w:val="en-US"/>
        </w:rPr>
        <w:t>Access to the Ezemvelo Monk’s Cowl Camp</w:t>
      </w:r>
      <w:r w:rsidR="00A35C2C" w:rsidRPr="00A35C2C">
        <w:rPr>
          <w:rFonts w:asciiTheme="minorHAnsi" w:eastAsia="Times New Roman" w:hAnsiTheme="minorHAnsi" w:cstheme="minorHAnsi"/>
          <w:bCs/>
          <w:iCs/>
          <w:sz w:val="24"/>
          <w:szCs w:val="24"/>
          <w:lang w:val="en-US"/>
        </w:rPr>
        <w:t>site</w:t>
      </w:r>
      <w:r w:rsidRPr="00A35C2C">
        <w:rPr>
          <w:rFonts w:asciiTheme="minorHAnsi" w:eastAsia="Times New Roman" w:hAnsiTheme="minorHAnsi" w:cstheme="minorHAnsi"/>
          <w:bCs/>
          <w:iCs/>
          <w:sz w:val="24"/>
          <w:szCs w:val="24"/>
          <w:lang w:val="en-US"/>
        </w:rPr>
        <w:t xml:space="preserve"> is</w:t>
      </w:r>
      <w:r w:rsidRPr="00A35C2C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val="en-US"/>
        </w:rPr>
        <w:t xml:space="preserve"> </w:t>
      </w:r>
      <w:r w:rsidRPr="00734D9C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val="en-US"/>
        </w:rPr>
        <w:t xml:space="preserve">from </w:t>
      </w:r>
      <w:r w:rsidRPr="00A35C2C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val="en-US"/>
        </w:rPr>
        <w:t>0</w:t>
      </w:r>
      <w:r w:rsidR="006348F5" w:rsidRPr="00A35C2C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val="en-US"/>
        </w:rPr>
        <w:t>6:00 to 18</w:t>
      </w:r>
      <w:r w:rsidRPr="00A35C2C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val="en-US"/>
        </w:rPr>
        <w:t xml:space="preserve">:00. </w:t>
      </w:r>
      <w:r w:rsidR="005461E5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val="en-US"/>
        </w:rPr>
        <w:t xml:space="preserve"> </w:t>
      </w:r>
      <w:r w:rsidRPr="00A35C2C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val="en-US"/>
        </w:rPr>
        <w:t xml:space="preserve"> </w:t>
      </w:r>
      <w:r w:rsidR="00E12AA4" w:rsidRPr="00E12AA4">
        <w:rPr>
          <w:rFonts w:asciiTheme="minorHAnsi" w:eastAsia="Times New Roman" w:hAnsiTheme="minorHAnsi" w:cstheme="minorHAnsi"/>
          <w:bCs/>
          <w:iCs/>
          <w:sz w:val="24"/>
          <w:szCs w:val="24"/>
          <w:lang w:val="en-US"/>
        </w:rPr>
        <w:t>Late arrivals please phone</w:t>
      </w:r>
      <w:r w:rsidR="005461E5">
        <w:rPr>
          <w:rFonts w:asciiTheme="minorHAnsi" w:eastAsia="Times New Roman" w:hAnsiTheme="minorHAnsi" w:cstheme="minorHAnsi"/>
          <w:bCs/>
          <w:iCs/>
          <w:sz w:val="24"/>
          <w:szCs w:val="24"/>
          <w:lang w:val="en-US"/>
        </w:rPr>
        <w:t xml:space="preserve"> ahead</w:t>
      </w:r>
      <w:r w:rsidR="00E12AA4">
        <w:rPr>
          <w:rFonts w:asciiTheme="minorHAnsi" w:eastAsia="Times New Roman" w:hAnsiTheme="minorHAnsi" w:cstheme="minorHAnsi"/>
          <w:bCs/>
          <w:iCs/>
          <w:sz w:val="24"/>
          <w:szCs w:val="24"/>
          <w:lang w:val="en-US"/>
        </w:rPr>
        <w:t xml:space="preserve">. </w:t>
      </w:r>
      <w:r w:rsidR="005461E5">
        <w:rPr>
          <w:rFonts w:asciiTheme="minorHAnsi" w:eastAsia="Times New Roman" w:hAnsiTheme="minorHAnsi" w:cstheme="minorHAnsi"/>
          <w:bCs/>
          <w:iCs/>
          <w:sz w:val="24"/>
          <w:szCs w:val="24"/>
          <w:lang w:val="en-US"/>
        </w:rPr>
        <w:t xml:space="preserve">  </w:t>
      </w:r>
      <w:r w:rsidR="000C275C">
        <w:rPr>
          <w:rFonts w:asciiTheme="minorHAnsi" w:eastAsia="Times New Roman" w:hAnsiTheme="minorHAnsi" w:cstheme="minorHAnsi"/>
          <w:bCs/>
          <w:iCs/>
          <w:sz w:val="24"/>
          <w:szCs w:val="24"/>
          <w:lang w:val="en-US"/>
        </w:rPr>
        <w:t xml:space="preserve">See details under Urgent Messages </w:t>
      </w:r>
      <w:r w:rsidR="005461E5">
        <w:rPr>
          <w:rFonts w:asciiTheme="minorHAnsi" w:eastAsia="Times New Roman" w:hAnsiTheme="minorHAnsi" w:cstheme="minorHAnsi"/>
          <w:bCs/>
          <w:iCs/>
          <w:sz w:val="24"/>
          <w:szCs w:val="24"/>
          <w:lang w:val="en-US"/>
        </w:rPr>
        <w:t>on pag</w:t>
      </w:r>
      <w:r w:rsidR="007C7003">
        <w:rPr>
          <w:rFonts w:asciiTheme="minorHAnsi" w:eastAsia="Times New Roman" w:hAnsiTheme="minorHAnsi" w:cstheme="minorHAnsi"/>
          <w:bCs/>
          <w:iCs/>
          <w:sz w:val="24"/>
          <w:szCs w:val="24"/>
          <w:lang w:val="en-US"/>
        </w:rPr>
        <w:t>e</w:t>
      </w:r>
      <w:r w:rsidR="005461E5">
        <w:rPr>
          <w:rFonts w:asciiTheme="minorHAnsi" w:eastAsia="Times New Roman" w:hAnsiTheme="minorHAnsi" w:cstheme="minorHAnsi"/>
          <w:bCs/>
          <w:iCs/>
          <w:sz w:val="24"/>
          <w:szCs w:val="24"/>
          <w:lang w:val="en-US"/>
        </w:rPr>
        <w:t xml:space="preserve"> 8</w:t>
      </w:r>
      <w:r w:rsidR="000E50FA">
        <w:rPr>
          <w:rFonts w:asciiTheme="minorHAnsi" w:eastAsia="Times New Roman" w:hAnsiTheme="minorHAnsi" w:cstheme="minorHAnsi"/>
          <w:bCs/>
          <w:iCs/>
          <w:sz w:val="24"/>
          <w:szCs w:val="24"/>
          <w:lang w:val="en-US"/>
        </w:rPr>
        <w:t xml:space="preserve">. </w:t>
      </w:r>
    </w:p>
    <w:p w:rsidR="004525EE" w:rsidRPr="00734D9C" w:rsidRDefault="004525EE" w:rsidP="004525E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</w:p>
    <w:p w:rsidR="00DF2F99" w:rsidRPr="000A6A09" w:rsidRDefault="004525EE" w:rsidP="00DF2F99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7030A0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From D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URBAN/</w:t>
      </w:r>
      <w:r w:rsidRPr="00734D9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PMB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take the </w:t>
      </w:r>
      <w:r w:rsidRPr="005E1C82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N3</w:t>
      </w:r>
      <w:r w:rsidR="007C7003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="007C7003" w:rsidRPr="007C7003">
        <w:rPr>
          <w:rFonts w:asciiTheme="minorHAnsi" w:eastAsia="Times New Roman" w:hAnsiTheme="minorHAnsi" w:cstheme="minorHAnsi"/>
          <w:sz w:val="24"/>
          <w:szCs w:val="24"/>
          <w:lang w:val="en-US"/>
        </w:rPr>
        <w:t>toll freeway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 Glide off at </w:t>
      </w:r>
      <w:r w:rsidRPr="00734D9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Exit 179, Estcourt North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and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turn </w:t>
      </w:r>
      <w:r w:rsidR="007C7003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left</w:t>
      </w:r>
      <w:r w:rsidRPr="00B231D1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towards </w:t>
      </w:r>
      <w:r w:rsidRPr="00613370">
        <w:rPr>
          <w:rFonts w:asciiTheme="minorHAnsi" w:eastAsia="Times New Roman" w:hAnsiTheme="minorHAnsi" w:cstheme="minorHAnsi"/>
          <w:sz w:val="24"/>
          <w:szCs w:val="24"/>
          <w:lang w:val="en-US"/>
        </w:rPr>
        <w:t>Loskop.</w:t>
      </w:r>
      <w:r w:rsidR="00E47B7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After </w:t>
      </w:r>
      <w:r w:rsidRPr="00A35C2C">
        <w:rPr>
          <w:rFonts w:asciiTheme="minorHAnsi" w:eastAsia="Times New Roman" w:hAnsiTheme="minorHAnsi" w:cstheme="minorHAnsi"/>
          <w:sz w:val="24"/>
          <w:szCs w:val="24"/>
          <w:lang w:val="en-US"/>
        </w:rPr>
        <w:t>approximately</w:t>
      </w:r>
      <w:r w:rsidR="0015205C" w:rsidRPr="00A3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A3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30 km </w:t>
      </w:r>
      <w:r w:rsidR="00A71EA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on a </w:t>
      </w:r>
      <w:r w:rsidR="00A71EAB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reasonably </w:t>
      </w:r>
      <w:r w:rsidR="000A6A09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well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maintained</w:t>
      </w:r>
      <w:r w:rsidR="000A6A09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,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tarred road through rural settlements and then cultivated farm lands</w:t>
      </w:r>
      <w:r w:rsidR="004F3F7F">
        <w:rPr>
          <w:rFonts w:asciiTheme="minorHAnsi" w:eastAsia="Times New Roman" w:hAnsiTheme="minorHAnsi" w:cstheme="minorHAnsi"/>
          <w:color w:val="FF0000"/>
          <w:sz w:val="24"/>
          <w:szCs w:val="24"/>
          <w:lang w:val="en-US"/>
        </w:rPr>
        <w:t>,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turn </w:t>
      </w:r>
      <w:r w:rsidR="00DF2F99" w:rsidRPr="00DF2F9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left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at the 4-way cross roads </w:t>
      </w: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(at </w:t>
      </w:r>
      <w:r w:rsidR="00D3393A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the </w:t>
      </w: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Thokozi</w:t>
      </w:r>
      <w:r w:rsidR="00D3393A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s</w:t>
      </w: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we Tourist Centre) and</w:t>
      </w:r>
      <w:r w:rsidRPr="00207703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r w:rsidR="000A6A09"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continue </w:t>
      </w: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towards </w:t>
      </w:r>
      <w:r w:rsidR="00EB04B0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the </w:t>
      </w:r>
      <w:r w:rsidRPr="00DF2F99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Champagne Valley</w:t>
      </w:r>
      <w:r w:rsidR="000A6A09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resorts. </w:t>
      </w:r>
      <w:r w:rsidR="000A6A09"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>Then f</w:t>
      </w:r>
      <w:r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ollow that tarred road </w:t>
      </w:r>
      <w:r w:rsidRPr="00111304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val="en-US"/>
        </w:rPr>
        <w:t>R600</w:t>
      </w:r>
      <w:r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 for </w:t>
      </w:r>
      <w:r w:rsidR="007C7003"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>a</w:t>
      </w:r>
      <w:r w:rsidR="00DB6972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>bout</w:t>
      </w:r>
      <w:r w:rsidR="007C7003"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 </w:t>
      </w:r>
      <w:r w:rsidR="001C23FC"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>21</w:t>
      </w:r>
      <w:r w:rsidRPr="00111304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>km to the road</w:t>
      </w:r>
      <w:r w:rsidR="00DF2F99"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>’s</w:t>
      </w:r>
      <w:r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 end</w:t>
      </w:r>
      <w:r w:rsidR="00DF2F99"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 at the Monk’s</w:t>
      </w:r>
      <w:r w:rsidR="00DF2F99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Cowl entrance to the Ukhahlamba World Heritage Site. </w:t>
      </w:r>
      <w:r w:rsidR="000A6A09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 </w:t>
      </w:r>
    </w:p>
    <w:p w:rsidR="004525EE" w:rsidRPr="00734D9C" w:rsidRDefault="00DF2F99" w:rsidP="004525E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</w:t>
      </w:r>
      <w:r w:rsidR="004525EE" w:rsidRPr="00A35C2C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</w:t>
      </w:r>
      <w:r w:rsidR="004525EE" w:rsidRPr="00A3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</w:t>
      </w:r>
    </w:p>
    <w:p w:rsidR="004525EE" w:rsidRDefault="004525EE" w:rsidP="004525EE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From 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GAUTENG, </w:t>
      </w: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one could </w:t>
      </w:r>
      <w:r w:rsidR="000A6A09"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>take either</w:t>
      </w:r>
      <w:r w:rsidR="000A6A09">
        <w:rPr>
          <w:rFonts w:asciiTheme="minorHAnsi" w:eastAsia="Times New Roman" w:hAnsiTheme="minorHAnsi" w:cstheme="minorHAnsi"/>
          <w:bCs/>
          <w:color w:val="FF0000"/>
          <w:sz w:val="24"/>
          <w:szCs w:val="24"/>
          <w:lang w:val="en-US"/>
        </w:rPr>
        <w:t xml:space="preserve"> </w:t>
      </w: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the </w:t>
      </w:r>
      <w:r w:rsidRPr="00BC747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N3</w:t>
      </w: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toll freeway and then the </w:t>
      </w:r>
      <w:r w:rsidRPr="00BC747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R74</w:t>
      </w: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to </w:t>
      </w:r>
      <w:r w:rsidRPr="00B231D1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Winterton</w:t>
      </w:r>
      <w:r w:rsidR="00DF2F99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, </w:t>
      </w:r>
      <w:r w:rsidR="000A6A09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OR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 </w:t>
      </w:r>
      <w:r w:rsidR="00DF2F99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travel through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Olivier’s Hoek/ Bergville</w:t>
      </w:r>
      <w:r w:rsidR="00DF2F99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to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Winterton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depending on road condition</w:t>
      </w:r>
      <w:r w:rsidR="00E47B7C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s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.</w:t>
      </w:r>
      <w:r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 On entering </w:t>
      </w:r>
      <w:r w:rsidRPr="00111304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val="en-US"/>
        </w:rPr>
        <w:t>Winterton</w:t>
      </w:r>
      <w:r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 turn </w:t>
      </w:r>
      <w:r w:rsidR="00DF2F99" w:rsidRPr="00111304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val="en-US"/>
        </w:rPr>
        <w:t xml:space="preserve">right, </w:t>
      </w:r>
      <w:r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opposite the petrol garage, </w:t>
      </w:r>
      <w:r w:rsidR="000A6A09"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go </w:t>
      </w:r>
      <w:r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over </w:t>
      </w:r>
      <w:r w:rsidR="00DF2F99"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>the</w:t>
      </w:r>
      <w:r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 railway line, </w:t>
      </w:r>
      <w:r w:rsidR="000A6A09"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>and then</w:t>
      </w:r>
      <w:r w:rsidR="000A6A09">
        <w:rPr>
          <w:rFonts w:asciiTheme="minorHAnsi" w:eastAsia="Times New Roman" w:hAnsiTheme="minorHAnsi" w:cstheme="minorHAnsi"/>
          <w:bCs/>
          <w:color w:val="FF0000"/>
          <w:sz w:val="24"/>
          <w:szCs w:val="24"/>
          <w:lang w:val="en-US"/>
        </w:rPr>
        <w:t xml:space="preserve"> </w:t>
      </w: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follow th</w:t>
      </w:r>
      <w:r w:rsidR="00DF2F99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is</w:t>
      </w: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</w:t>
      </w:r>
      <w:r w:rsidRPr="00DE1807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R600</w:t>
      </w:r>
      <w:r w:rsidR="00407F54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r w:rsidR="00407F54" w:rsidRPr="00407F5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road</w:t>
      </w:r>
      <w:r w:rsidRPr="00407F54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</w:t>
      </w: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towards the </w:t>
      </w:r>
      <w:r w:rsidRPr="005D29F4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Champagne </w:t>
      </w:r>
      <w:r w:rsidR="00DF2F99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Valley </w:t>
      </w:r>
      <w:r w:rsidR="00DF2F99" w:rsidRPr="00DF2F99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r</w:t>
      </w:r>
      <w:r w:rsidRPr="00DF2F99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esorts</w:t>
      </w:r>
      <w:r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. </w:t>
      </w:r>
      <w:r w:rsidR="00DF2F99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Cross straight over the 4-way crossroads at the Thokozi</w:t>
      </w:r>
      <w:r w:rsidR="00D3393A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s</w:t>
      </w:r>
      <w:r w:rsidR="00DF2F99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we Tourist Centre and continue for a</w:t>
      </w:r>
      <w:r w:rsidR="00DB6972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bout</w:t>
      </w:r>
      <w:r w:rsidR="007C7003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</w:t>
      </w:r>
      <w:r w:rsidR="00DF2F99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21 kms to the road’s </w:t>
      </w:r>
      <w:bookmarkStart w:id="2" w:name="_Hlk132105128"/>
      <w:r w:rsidR="00DF2F99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end </w:t>
      </w:r>
      <w:r w:rsidR="00DF2F99" w:rsidRPr="00A35C2C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at the </w:t>
      </w:r>
      <w:r w:rsidR="00DF2F99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Monk’s Cowl entrance to the Ukhahlamba World Heritage Site. </w:t>
      </w:r>
    </w:p>
    <w:bookmarkEnd w:id="2"/>
    <w:p w:rsidR="00AD744C" w:rsidRDefault="00AD744C" w:rsidP="004525E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:rsidR="00F704DE" w:rsidRDefault="00F704DE" w:rsidP="00F704DE">
      <w:pPr>
        <w:spacing w:after="0" w:line="240" w:lineRule="auto"/>
        <w:ind w:left="720"/>
        <w:jc w:val="center"/>
        <w:rPr>
          <w:rFonts w:asciiTheme="minorHAnsi" w:eastAsia="Times New Roman" w:hAnsiTheme="minorHAnsi" w:cstheme="minorHAnsi"/>
          <w:b/>
          <w:sz w:val="28"/>
          <w:szCs w:val="28"/>
          <w:lang w:val="en-US"/>
        </w:rPr>
      </w:pPr>
      <w:r w:rsidRPr="00FC16D7">
        <w:rPr>
          <w:rFonts w:asciiTheme="minorHAnsi" w:eastAsia="Times New Roman" w:hAnsiTheme="minorHAnsi" w:cstheme="minorHAnsi"/>
          <w:b/>
          <w:sz w:val="28"/>
          <w:szCs w:val="28"/>
          <w:lang w:val="en-US"/>
        </w:rPr>
        <w:lastRenderedPageBreak/>
        <w:t>CHECK-LIST OF ESSENTIAL ITEMS and KIT</w:t>
      </w:r>
    </w:p>
    <w:p w:rsidR="00DA2241" w:rsidRDefault="00F704DE" w:rsidP="00DA2241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Sub-zero temperatures can be expected.  Strong winds</w:t>
      </w:r>
      <w:r w:rsidR="00DA2241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and</w:t>
      </w: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snow </w:t>
      </w:r>
      <w:r w:rsidR="00DA2241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may occur.</w:t>
      </w:r>
    </w:p>
    <w:p w:rsidR="00ED07E5" w:rsidRDefault="00ED07E5" w:rsidP="00DA2241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</w:p>
    <w:p w:rsidR="00F704DE" w:rsidRDefault="00DA2241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DA2241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T</w:t>
      </w:r>
      <w:r w:rsidR="004525EE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ent</w:t>
      </w:r>
      <w:r w:rsidR="00F16E8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: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Pl</w:t>
      </w:r>
      <w:r w:rsidR="00F704D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ease bring your own mountain tent.  If you take your Base Camp tent sub-camping, there is a large MCSA tent where you can store excess kit. </w:t>
      </w:r>
    </w:p>
    <w:p w:rsidR="00F51A3E" w:rsidRPr="00F51A3E" w:rsidRDefault="00F51A3E" w:rsidP="007C7003">
      <w:pPr>
        <w:spacing w:after="0" w:line="240" w:lineRule="auto"/>
        <w:jc w:val="both"/>
        <w:rPr>
          <w:rFonts w:ascii="Aparajita" w:eastAsia="Times New Roman" w:hAnsi="Aparajita" w:cs="Aparajita"/>
          <w:sz w:val="16"/>
          <w:szCs w:val="16"/>
          <w:lang w:val="en-US"/>
        </w:rPr>
      </w:pPr>
    </w:p>
    <w:p w:rsidR="00F704DE" w:rsidRDefault="00F704D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ZA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B</w:t>
      </w:r>
      <w:r w:rsidR="004525EE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edding</w:t>
      </w:r>
      <w:r w:rsidR="00F16E8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:</w:t>
      </w:r>
      <w:r w:rsidR="007C7003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Pr="00A3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A35C2C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Bedding rated for sub-zero temperatures </w:t>
      </w:r>
      <w:r w:rsidR="007C7003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at night </w:t>
      </w:r>
      <w:r w:rsidRPr="00A35C2C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is </w:t>
      </w:r>
      <w:r w:rsidR="00EC3342" w:rsidRPr="00A35C2C">
        <w:rPr>
          <w:rFonts w:asciiTheme="minorHAnsi" w:eastAsia="Times New Roman" w:hAnsiTheme="minorHAnsi" w:cstheme="minorHAnsi"/>
          <w:sz w:val="24"/>
          <w:szCs w:val="24"/>
          <w:lang w:val="en-ZA"/>
        </w:rPr>
        <w:t>essential</w:t>
      </w:r>
      <w:r w:rsidRPr="00A35C2C">
        <w:rPr>
          <w:rFonts w:asciiTheme="minorHAnsi" w:eastAsia="Times New Roman" w:hAnsiTheme="minorHAnsi" w:cstheme="minorHAnsi"/>
          <w:sz w:val="24"/>
          <w:szCs w:val="24"/>
          <w:lang w:val="en-ZA"/>
        </w:rPr>
        <w:t xml:space="preserve">. </w:t>
      </w:r>
    </w:p>
    <w:p w:rsidR="00F51A3E" w:rsidRPr="00F51A3E" w:rsidRDefault="00F51A3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ZA"/>
        </w:rPr>
      </w:pPr>
    </w:p>
    <w:p w:rsidR="00F704DE" w:rsidRDefault="00F704D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C</w:t>
      </w:r>
      <w:r w:rsidR="004525EE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lothing</w:t>
      </w:r>
      <w:r w:rsidR="00F16E8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:</w:t>
      </w:r>
      <w:r w:rsidR="007C7003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Sun-hat and high SPF sun-screen cream</w:t>
      </w:r>
      <w:r w:rsidR="007C7003">
        <w:rPr>
          <w:rFonts w:asciiTheme="minorHAnsi" w:eastAsia="Times New Roman" w:hAnsiTheme="minorHAnsi" w:cstheme="minorHAnsi"/>
          <w:sz w:val="24"/>
          <w:szCs w:val="24"/>
          <w:lang w:val="en-US"/>
        </w:rPr>
        <w:t>.  G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enerally the days are </w:t>
      </w:r>
      <w:r w:rsidR="00E47B7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sunny and mild.  </w:t>
      </w:r>
      <w:r w:rsidR="00E47B7C" w:rsidRPr="00A3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Waterproof, </w:t>
      </w:r>
      <w:r w:rsidRPr="00A3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windproof </w:t>
      </w:r>
      <w:r w:rsidR="00E47B7C" w:rsidRPr="00A3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and warm </w:t>
      </w:r>
      <w:r w:rsidRPr="00A35C2C">
        <w:rPr>
          <w:rFonts w:asciiTheme="minorHAnsi" w:eastAsia="Times New Roman" w:hAnsiTheme="minorHAnsi" w:cstheme="minorHAnsi"/>
          <w:sz w:val="24"/>
          <w:szCs w:val="24"/>
          <w:lang w:val="en-US"/>
        </w:rPr>
        <w:t>gear are a necessity along with beanie, scarf and gloves</w:t>
      </w:r>
      <w:r w:rsidR="00AA1333" w:rsidRPr="00A35C2C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="00407F5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A35C2C">
        <w:rPr>
          <w:rFonts w:asciiTheme="minorHAnsi" w:eastAsia="Times New Roman" w:hAnsiTheme="minorHAnsi" w:cstheme="minorHAnsi"/>
          <w:sz w:val="24"/>
          <w:szCs w:val="24"/>
          <w:lang w:val="en-US"/>
        </w:rPr>
        <w:t>Suitable boots for hiking and strolling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.  These should be sturdy, supportive, water</w:t>
      </w:r>
      <w:r w:rsidR="00AA1333">
        <w:rPr>
          <w:rFonts w:asciiTheme="minorHAnsi" w:eastAsia="Times New Roman" w:hAnsiTheme="minorHAnsi" w:cstheme="minorHAnsi"/>
          <w:sz w:val="24"/>
          <w:szCs w:val="24"/>
          <w:lang w:val="en-US"/>
        </w:rPr>
        <w:t>-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repellant and with strong Vibram–type sole</w:t>
      </w:r>
      <w:r w:rsidR="00E47B7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s.  Comfortable </w:t>
      </w:r>
      <w:r w:rsidR="00E47B7C" w:rsidRPr="00A3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light footwear </w:t>
      </w:r>
      <w:r w:rsidRPr="00A3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for Base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Camp. </w:t>
      </w:r>
    </w:p>
    <w:p w:rsidR="00F51A3E" w:rsidRPr="00F51A3E" w:rsidRDefault="00F51A3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F704DE" w:rsidRDefault="00F704D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R</w:t>
      </w:r>
      <w:r w:rsidR="004525EE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ucksack</w:t>
      </w:r>
      <w:r w:rsidR="00F16E8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: </w:t>
      </w:r>
      <w:r w:rsidRPr="004525EE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Appropriate to intended activities.</w:t>
      </w:r>
    </w:p>
    <w:p w:rsidR="00F51A3E" w:rsidRPr="00F51A3E" w:rsidRDefault="00F51A3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F51A3E" w:rsidRPr="00111304" w:rsidRDefault="00F704D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Torch 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and spare batteries.</w:t>
      </w:r>
    </w:p>
    <w:p w:rsidR="00F51A3E" w:rsidRPr="00111304" w:rsidRDefault="00F51A3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16"/>
          <w:szCs w:val="16"/>
          <w:lang w:val="en-US"/>
        </w:rPr>
      </w:pPr>
    </w:p>
    <w:p w:rsidR="00F16E89" w:rsidRDefault="00F16E89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16"/>
          <w:szCs w:val="16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Water bottle.</w:t>
      </w:r>
      <w:r w:rsidRPr="00F16E8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</w:p>
    <w:p w:rsidR="00F51A3E" w:rsidRPr="00F51A3E" w:rsidRDefault="00F51A3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trike/>
          <w:sz w:val="16"/>
          <w:szCs w:val="16"/>
          <w:lang w:val="en-US"/>
        </w:rPr>
      </w:pPr>
    </w:p>
    <w:p w:rsidR="00F51A3E" w:rsidRDefault="00F16E89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Specific dietary needs, medication and first-aid equipment. </w:t>
      </w:r>
      <w:r w:rsidRPr="00EC334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</w:p>
    <w:p w:rsidR="00F16E89" w:rsidRPr="00F51A3E" w:rsidRDefault="00F16E89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16"/>
          <w:szCs w:val="16"/>
          <w:lang w:val="en-US"/>
        </w:rPr>
      </w:pPr>
      <w:r w:rsidRPr="00EC3342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</w:p>
    <w:p w:rsidR="00B50CB8" w:rsidRDefault="00F704D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B50CB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Toiletries:</w:t>
      </w:r>
      <w:r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please include biodegradable soap/shampoo and a towel</w:t>
      </w:r>
      <w:r w:rsidRPr="00B50CB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.</w:t>
      </w:r>
      <w:r w:rsidR="00E47B7C" w:rsidRPr="00B50CB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 </w:t>
      </w:r>
      <w:r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>Lip ice and hand cream are recommended</w:t>
      </w:r>
    </w:p>
    <w:p w:rsidR="00F51A3E" w:rsidRPr="00F51A3E" w:rsidRDefault="00F51A3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F704DE" w:rsidRDefault="00F704D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B50CB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Zip-lock </w:t>
      </w:r>
      <w:r w:rsidRPr="008765D6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bags</w:t>
      </w:r>
      <w:r w:rsidR="009C7834" w:rsidRPr="008765D6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:</w:t>
      </w:r>
      <w:r w:rsidR="00B50CB8" w:rsidRPr="008765D6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Pr="008765D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for </w:t>
      </w:r>
      <w:r w:rsidR="004F3F7F" w:rsidRPr="008765D6">
        <w:rPr>
          <w:rFonts w:asciiTheme="minorHAnsi" w:eastAsia="Times New Roman" w:hAnsiTheme="minorHAnsi" w:cstheme="minorHAnsi"/>
          <w:sz w:val="24"/>
          <w:szCs w:val="24"/>
          <w:lang w:val="en-US"/>
        </w:rPr>
        <w:t>day</w:t>
      </w:r>
      <w:r w:rsidR="00407F54" w:rsidRPr="008765D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3060DB">
        <w:rPr>
          <w:rFonts w:asciiTheme="minorHAnsi" w:eastAsia="Times New Roman" w:hAnsiTheme="minorHAnsi" w:cstheme="minorHAnsi"/>
          <w:sz w:val="24"/>
          <w:szCs w:val="24"/>
          <w:lang w:val="en-US"/>
        </w:rPr>
        <w:t>hikes</w:t>
      </w:r>
      <w:r w:rsidR="004F3F7F"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and </w:t>
      </w:r>
      <w:r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>sub</w:t>
      </w:r>
      <w:r w:rsidR="00407F54">
        <w:rPr>
          <w:rFonts w:asciiTheme="minorHAnsi" w:eastAsia="Times New Roman" w:hAnsiTheme="minorHAnsi" w:cstheme="minorHAnsi"/>
          <w:sz w:val="24"/>
          <w:szCs w:val="24"/>
          <w:lang w:val="en-US"/>
        </w:rPr>
        <w:t>-</w:t>
      </w:r>
      <w:r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>camps</w:t>
      </w:r>
      <w:r w:rsid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>and larger rubbish bags</w:t>
      </w:r>
      <w:r w:rsid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for ALL </w:t>
      </w:r>
      <w:r w:rsidR="00407F54">
        <w:rPr>
          <w:rFonts w:asciiTheme="minorHAnsi" w:eastAsia="Times New Roman" w:hAnsiTheme="minorHAnsi" w:cstheme="minorHAnsi"/>
          <w:sz w:val="24"/>
          <w:szCs w:val="24"/>
          <w:lang w:val="en-US"/>
        </w:rPr>
        <w:t>the</w:t>
      </w:r>
      <w:r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rubbish generate</w:t>
      </w:r>
      <w:r w:rsidR="00407F54">
        <w:rPr>
          <w:rFonts w:asciiTheme="minorHAnsi" w:eastAsia="Times New Roman" w:hAnsiTheme="minorHAnsi" w:cstheme="minorHAnsi"/>
          <w:sz w:val="24"/>
          <w:szCs w:val="24"/>
          <w:lang w:val="en-US"/>
        </w:rPr>
        <w:t>d</w:t>
      </w:r>
      <w:r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</w:p>
    <w:p w:rsidR="00F51A3E" w:rsidRPr="00F51A3E" w:rsidRDefault="00F51A3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F704DE" w:rsidRPr="00111304" w:rsidRDefault="00F704D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Mess kits</w:t>
      </w:r>
      <w:r w:rsidR="00F51A3E" w:rsidRPr="003060D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:</w:t>
      </w:r>
      <w:r w:rsidR="007C7003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 </w:t>
      </w:r>
      <w:r w:rsidR="00F51A3E" w:rsidRPr="003060D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="003060DB" w:rsidRPr="003060D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Please d</w:t>
      </w:r>
      <w:r w:rsidRPr="003060D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o</w:t>
      </w:r>
      <w:r w:rsidRPr="00B23750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not rely on Base Camp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for eating utensils. </w:t>
      </w:r>
      <w:r w:rsid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B50CB8"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You will need </w:t>
      </w:r>
      <w:r w:rsidR="00FA5E75" w:rsidRPr="00B50CB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two</w:t>
      </w:r>
      <w:r w:rsidR="00FA5E75"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B50CB8"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sets of </w:t>
      </w:r>
      <w:r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>plate</w:t>
      </w:r>
      <w:r w:rsidR="00FA5E75"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>s</w:t>
      </w:r>
      <w:r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>, bowl</w:t>
      </w:r>
      <w:r w:rsidR="00FA5E75"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>s, knives</w:t>
      </w:r>
      <w:r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>, fork</w:t>
      </w:r>
      <w:r w:rsidR="00FA5E75"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s, </w:t>
      </w:r>
      <w:r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>spoon</w:t>
      </w:r>
      <w:r w:rsidR="00FA5E75"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 and mugs. One set </w:t>
      </w:r>
      <w:r w:rsidR="00F51A3E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is </w:t>
      </w:r>
      <w:r w:rsidR="00FA5E75"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for use </w:t>
      </w:r>
      <w:r w:rsidR="00E47B7C"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in Base Camp and </w:t>
      </w:r>
      <w:r w:rsidR="00FA5E75"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the other </w:t>
      </w:r>
      <w:r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on sub-camps and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day</w:t>
      </w:r>
      <w:r w:rsidR="00FF59C4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hikes.</w:t>
      </w:r>
    </w:p>
    <w:p w:rsidR="00F51A3E" w:rsidRPr="00F51A3E" w:rsidRDefault="00F51A3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F51A3E" w:rsidRDefault="00F704D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Plastic </w:t>
      </w:r>
      <w:r w:rsidRPr="00B50CB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bucket</w:t>
      </w:r>
      <w:r w:rsidR="00E47B7C" w:rsidRPr="00B50CB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/</w:t>
      </w:r>
      <w:r w:rsidRPr="00B50CB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basin</w:t>
      </w:r>
      <w:r w:rsidR="00F51A3E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and biodegradable washing powder: </w:t>
      </w:r>
      <w:r w:rsidR="007C7003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 </w:t>
      </w:r>
      <w:r w:rsidR="007C7003">
        <w:rPr>
          <w:rFonts w:asciiTheme="minorHAnsi" w:eastAsia="Times New Roman" w:hAnsiTheme="minorHAnsi" w:cstheme="minorHAnsi"/>
          <w:sz w:val="24"/>
          <w:szCs w:val="24"/>
          <w:lang w:val="en-US"/>
        </w:rPr>
        <w:t>f</w:t>
      </w:r>
      <w:r w:rsidR="00F51A3E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or </w:t>
      </w:r>
      <w:r w:rsidR="00A35C8E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water and </w:t>
      </w:r>
      <w:r w:rsidR="00F51A3E">
        <w:rPr>
          <w:rFonts w:asciiTheme="minorHAnsi" w:eastAsia="Times New Roman" w:hAnsiTheme="minorHAnsi" w:cstheme="minorHAnsi"/>
          <w:sz w:val="24"/>
          <w:szCs w:val="24"/>
          <w:lang w:val="en-US"/>
        </w:rPr>
        <w:t>washing cloth</w:t>
      </w:r>
      <w:r w:rsidR="00A35C8E">
        <w:rPr>
          <w:rFonts w:asciiTheme="minorHAnsi" w:eastAsia="Times New Roman" w:hAnsiTheme="minorHAnsi" w:cstheme="minorHAnsi"/>
          <w:sz w:val="24"/>
          <w:szCs w:val="24"/>
          <w:lang w:val="en-US"/>
        </w:rPr>
        <w:t>es</w:t>
      </w:r>
      <w:r w:rsidR="00F51A3E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</w:p>
    <w:p w:rsidR="00F51A3E" w:rsidRPr="00F51A3E" w:rsidRDefault="00F51A3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F704DE" w:rsidRDefault="00F704D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  <w:r w:rsidRPr="00734D9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Sweets, snacks, drinks</w:t>
      </w:r>
      <w:r w:rsidRPr="00F51A3E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:</w:t>
      </w:r>
      <w:r w:rsidRPr="00734D9C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</w:t>
      </w:r>
      <w:r w:rsidR="007C7003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 xml:space="preserve"> 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to share at the campfire</w:t>
      </w:r>
      <w:r w:rsidR="00FF59C4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, on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sub-camp</w:t>
      </w:r>
      <w:r w:rsidR="00FF59C4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s</w:t>
      </w:r>
      <w:r w:rsidR="002E249F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or on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day</w:t>
      </w:r>
      <w:r w:rsidR="00407F5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F51A3E">
        <w:rPr>
          <w:rFonts w:asciiTheme="minorHAnsi" w:eastAsia="Times New Roman" w:hAnsiTheme="minorHAnsi" w:cstheme="minorHAnsi"/>
          <w:sz w:val="24"/>
          <w:szCs w:val="24"/>
          <w:lang w:val="en-US"/>
        </w:rPr>
        <w:t>hikes</w:t>
      </w:r>
      <w:r w:rsidR="00AA1333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</w:p>
    <w:p w:rsidR="00F51A3E" w:rsidRPr="00F51A3E" w:rsidRDefault="00F51A3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sz w:val="16"/>
          <w:szCs w:val="16"/>
          <w:lang w:val="en-US"/>
        </w:rPr>
      </w:pPr>
    </w:p>
    <w:p w:rsidR="00F51A3E" w:rsidRPr="00111304" w:rsidRDefault="00F704D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Cash</w:t>
      </w:r>
      <w:r w:rsidR="00AA1333" w:rsidRPr="00DB6972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:</w:t>
      </w:r>
      <w:r w:rsidR="002B0D77"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B50CB8" w:rsidRPr="00B50CB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see </w:t>
      </w:r>
      <w:r w:rsidR="00B50CB8">
        <w:rPr>
          <w:rFonts w:asciiTheme="minorHAnsi" w:eastAsia="Times New Roman" w:hAnsiTheme="minorHAnsi" w:cstheme="minorHAnsi"/>
          <w:sz w:val="24"/>
          <w:szCs w:val="24"/>
          <w:lang w:val="en-US"/>
        </w:rPr>
        <w:t>Tips</w:t>
      </w:r>
      <w:r w:rsidR="00B50CB8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, Tour</w:t>
      </w:r>
      <w:r w:rsidR="00315C2C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B50CB8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and Map </w:t>
      </w:r>
      <w:r w:rsidR="00315C2C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c</w:t>
      </w:r>
      <w:r w:rsidR="00B50CB8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osts on page </w:t>
      </w:r>
      <w:r w:rsidR="001C23FC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3</w:t>
      </w:r>
      <w:r w:rsidR="00315C2C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.</w:t>
      </w:r>
    </w:p>
    <w:p w:rsidR="00F51A3E" w:rsidRPr="00F51A3E" w:rsidRDefault="00F51A3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F51A3E" w:rsidRPr="00111304" w:rsidRDefault="00F16E89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 w:rsidRPr="00F16E89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MCSA card and passport:</w:t>
      </w:r>
      <w:r w:rsidR="00A35C8E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r w:rsidRPr="00F16E89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r w:rsidR="00315C2C"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You are </w:t>
      </w:r>
      <w:r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advised to carry your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MCSA membership card</w:t>
      </w:r>
      <w:r w:rsidR="008765D6" w:rsidRPr="008765D6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 xml:space="preserve"> </w:t>
      </w:r>
      <w:r w:rsidR="008765D6"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>always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.  Passports are required for those </w:t>
      </w:r>
      <w:r w:rsidR="00D85832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who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cross into Lesotho.</w:t>
      </w:r>
    </w:p>
    <w:p w:rsidR="003060DB" w:rsidRPr="00111304" w:rsidRDefault="003060DB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16"/>
          <w:szCs w:val="16"/>
          <w:lang w:val="en-US"/>
        </w:rPr>
      </w:pPr>
    </w:p>
    <w:p w:rsidR="003060DB" w:rsidRPr="003060DB" w:rsidRDefault="003060DB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NB</w:t>
      </w:r>
      <w:r w:rsidR="007C7003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Pr="003060D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Billy cans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, containers</w:t>
      </w:r>
      <w:r w:rsidR="00FF59C4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 </w:t>
      </w:r>
      <w:r w:rsidR="00D85832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and 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plastic</w:t>
      </w:r>
      <w:r w:rsidRPr="003060D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bags are NOT provided </w:t>
      </w:r>
      <w:r w:rsidRPr="003060DB">
        <w:rPr>
          <w:rFonts w:asciiTheme="minorHAnsi" w:eastAsia="Times New Roman" w:hAnsiTheme="minorHAnsi" w:cstheme="minorHAnsi"/>
          <w:sz w:val="24"/>
          <w:szCs w:val="24"/>
          <w:lang w:val="en-US"/>
        </w:rPr>
        <w:t>for sub-camp catering or day</w:t>
      </w:r>
      <w:r w:rsidR="00407F5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3060DB">
        <w:rPr>
          <w:rFonts w:asciiTheme="minorHAnsi" w:eastAsia="Times New Roman" w:hAnsiTheme="minorHAnsi" w:cstheme="minorHAnsi"/>
          <w:sz w:val="24"/>
          <w:szCs w:val="24"/>
          <w:lang w:val="en-US"/>
        </w:rPr>
        <w:t>hike lunch</w:t>
      </w:r>
      <w:r w:rsidR="000779CA">
        <w:rPr>
          <w:rFonts w:asciiTheme="minorHAnsi" w:eastAsia="Times New Roman" w:hAnsiTheme="minorHAnsi" w:cstheme="minorHAnsi"/>
          <w:sz w:val="24"/>
          <w:szCs w:val="24"/>
          <w:lang w:val="en-US"/>
        </w:rPr>
        <w:t>es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7C7003">
        <w:rPr>
          <w:rFonts w:asciiTheme="minorHAnsi" w:eastAsia="Times New Roman" w:hAnsiTheme="minorHAnsi" w:cstheme="minorHAnsi"/>
          <w:sz w:val="24"/>
          <w:szCs w:val="24"/>
          <w:lang w:val="en-US"/>
        </w:rPr>
        <w:t>so please bring</w:t>
      </w:r>
      <w:r w:rsidR="00407F5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your own</w:t>
      </w:r>
      <w:r w:rsidRPr="003060DB">
        <w:rPr>
          <w:rFonts w:asciiTheme="minorHAnsi" w:eastAsia="Times New Roman" w:hAnsiTheme="minorHAnsi" w:cstheme="minorHAnsi"/>
          <w:sz w:val="24"/>
          <w:szCs w:val="24"/>
          <w:lang w:val="en-US"/>
        </w:rPr>
        <w:t>.  Your Leader</w:t>
      </w:r>
      <w:r w:rsidR="00B26A6E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will</w:t>
      </w:r>
      <w:r w:rsidRPr="003060D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select the best equipment for the trip.  </w:t>
      </w:r>
    </w:p>
    <w:p w:rsidR="00F51A3E" w:rsidRPr="00F51A3E" w:rsidRDefault="00F51A3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F704DE" w:rsidRPr="00734D9C" w:rsidRDefault="00573C85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If </w:t>
      </w:r>
      <w:r w:rsidR="00B26A6E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r</w:t>
      </w: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equired:</w:t>
      </w:r>
      <w:r w:rsidR="00F704D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</w:p>
    <w:p w:rsidR="00F704DE" w:rsidRPr="00734D9C" w:rsidRDefault="00F704DE" w:rsidP="007C700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Trekking poles.</w:t>
      </w:r>
    </w:p>
    <w:p w:rsidR="00F704DE" w:rsidRPr="00734D9C" w:rsidRDefault="004E6080" w:rsidP="007C700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B50CB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S</w:t>
      </w:r>
      <w:r w:rsidR="00B50CB8" w:rsidRPr="00B50CB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mall</w:t>
      </w:r>
      <w:r w:rsidRPr="00B50CB8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="00F704DE"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folding chair or stool</w:t>
      </w:r>
      <w:r w:rsidR="00F704D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="00F704DE"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="00F704D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When gathering at the </w:t>
      </w:r>
      <w:r w:rsidR="00315C2C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campfire, </w:t>
      </w:r>
      <w:r w:rsidR="00F704DE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please place your chair </w:t>
      </w:r>
      <w:r w:rsidR="00315C2C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or stool </w:t>
      </w:r>
      <w:r w:rsidR="00F704DE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in the rear rows, </w:t>
      </w:r>
      <w:r w:rsidR="00AA1333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to allow others to sit on the ground in front of</w:t>
      </w:r>
      <w:r w:rsidR="00AA1333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you. </w:t>
      </w:r>
      <w:r w:rsidR="00F704D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</w:p>
    <w:p w:rsidR="008F1B2C" w:rsidRPr="008F1B2C" w:rsidRDefault="00F704DE" w:rsidP="007C700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8F1B2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Maps</w:t>
      </w:r>
      <w:r w:rsidR="008F1B2C" w:rsidRPr="008F1B2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: </w:t>
      </w:r>
      <w:r w:rsidR="008F1B2C" w:rsidRPr="008F1B2C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May be obtained beforehand</w:t>
      </w:r>
      <w:r w:rsidR="00B76041" w:rsidRPr="008F1B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B76041" w:rsidRPr="008F1B2C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from Ezemvelo, P O Box 13609, Cascades, 3202 or </w:t>
      </w:r>
      <w:hyperlink r:id="rId13" w:history="1">
        <w:r w:rsidR="00B76041" w:rsidRPr="008F1B2C">
          <w:rPr>
            <w:rFonts w:asciiTheme="minorHAnsi" w:eastAsia="Times New Roman" w:hAnsiTheme="minorHAnsi" w:cstheme="minorHAnsi"/>
            <w:color w:val="000000"/>
            <w:sz w:val="24"/>
            <w:szCs w:val="24"/>
            <w:u w:val="single"/>
            <w:lang w:val="en-US"/>
          </w:rPr>
          <w:t>customerservice@kznwildlife.com</w:t>
        </w:r>
      </w:hyperlink>
      <w:r w:rsidR="00B76041" w:rsidRPr="008F1B2C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val="en-US"/>
        </w:rPr>
        <w:t>.</w:t>
      </w:r>
      <w:r w:rsidR="00B76041" w:rsidRPr="008F1B2C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r w:rsidR="008F1B2C" w:rsidRPr="008F1B2C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</w:p>
    <w:p w:rsidR="00F704DE" w:rsidRPr="00111304" w:rsidRDefault="00F704DE" w:rsidP="00315C2C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</w:pPr>
      <w:r w:rsidRPr="00573C85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Gas </w:t>
      </w:r>
      <w:r w:rsidR="003060D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s</w:t>
      </w:r>
      <w:r w:rsidRPr="00573C85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tove</w:t>
      </w:r>
      <w:r w:rsidR="00B50CB8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>,</w:t>
      </w:r>
      <w:r w:rsidR="0015205C" w:rsidRPr="00573C85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Pr="00573C85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fuel </w:t>
      </w:r>
      <w:r w:rsidR="004E6080" w:rsidRPr="00573C85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and </w:t>
      </w:r>
      <w:r w:rsidRPr="00573C85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container</w:t>
      </w:r>
      <w:r w:rsidR="002E249F" w:rsidRPr="00573C85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s</w:t>
      </w: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for day</w:t>
      </w:r>
      <w:r w:rsidR="0031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B26A6E" w:rsidRPr="00315C2C">
        <w:rPr>
          <w:rFonts w:asciiTheme="minorHAnsi" w:eastAsia="Times New Roman" w:hAnsiTheme="minorHAnsi" w:cstheme="minorHAnsi"/>
          <w:sz w:val="24"/>
          <w:szCs w:val="24"/>
          <w:lang w:val="en-US"/>
        </w:rPr>
        <w:t>hikes,</w:t>
      </w:r>
      <w:r w:rsidR="00AA1333" w:rsidRPr="0031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315C2C">
        <w:rPr>
          <w:rFonts w:asciiTheme="minorHAnsi" w:eastAsia="Times New Roman" w:hAnsiTheme="minorHAnsi" w:cstheme="minorHAnsi"/>
          <w:sz w:val="24"/>
          <w:szCs w:val="24"/>
          <w:lang w:val="en-US"/>
        </w:rPr>
        <w:t>sub-camps</w:t>
      </w:r>
      <w:r w:rsidR="00AA1333" w:rsidRPr="0031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and</w:t>
      </w:r>
      <w:r w:rsidR="008F1B2C" w:rsidRPr="0031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3060DB" w:rsidRPr="0031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if </w:t>
      </w:r>
      <w:r w:rsidR="008F1B2C" w:rsidRPr="00315C2C">
        <w:rPr>
          <w:rFonts w:asciiTheme="minorHAnsi" w:eastAsia="Times New Roman" w:hAnsiTheme="minorHAnsi" w:cstheme="minorHAnsi"/>
          <w:sz w:val="24"/>
          <w:szCs w:val="24"/>
          <w:lang w:val="en-US"/>
        </w:rPr>
        <w:t>self-catering at Base Camp.</w:t>
      </w:r>
      <w:r w:rsidR="00AA1333" w:rsidRPr="0031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</w:t>
      </w:r>
      <w:r w:rsidRPr="00315C2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2E249F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O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pen fires </w:t>
      </w:r>
      <w:r w:rsidR="00AA1333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and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 candles </w:t>
      </w:r>
      <w:r w:rsidR="002E249F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are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 </w:t>
      </w:r>
      <w:r w:rsidR="002E249F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NOT 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permitted anywhere. </w:t>
      </w:r>
    </w:p>
    <w:p w:rsidR="00F51A3E" w:rsidRDefault="00F51A3E" w:rsidP="007C700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:rsidR="000779CA" w:rsidRDefault="000779CA" w:rsidP="001C23FC">
      <w:pPr>
        <w:spacing w:after="0" w:line="240" w:lineRule="auto"/>
        <w:jc w:val="both"/>
        <w:rPr>
          <w:noProof/>
          <w:lang w:val="en-US"/>
        </w:rPr>
      </w:pPr>
    </w:p>
    <w:p w:rsidR="00896455" w:rsidRDefault="00896455" w:rsidP="001C23FC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:rsidR="0021233A" w:rsidRPr="00F51A3E" w:rsidRDefault="00573C85" w:rsidP="001C23FC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noProof/>
          <w:lang w:val="en-ZA" w:eastAsia="en-ZA"/>
        </w:rPr>
        <w:drawing>
          <wp:inline distT="0" distB="0" distL="0" distR="0">
            <wp:extent cx="5857875" cy="2148205"/>
            <wp:effectExtent l="0" t="0" r="952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57" cy="21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85" w:rsidRPr="00E936FC" w:rsidRDefault="00E936FC" w:rsidP="00E936FC">
      <w:pPr>
        <w:spacing w:after="0" w:line="240" w:lineRule="auto"/>
        <w:jc w:val="right"/>
        <w:rPr>
          <w:rFonts w:asciiTheme="minorHAnsi" w:eastAsia="Times New Roman" w:hAnsiTheme="minorHAnsi" w:cstheme="minorHAnsi"/>
          <w:i/>
          <w:sz w:val="20"/>
          <w:szCs w:val="20"/>
          <w:lang w:val="en-US"/>
        </w:rPr>
      </w:pPr>
      <w:bookmarkStart w:id="3" w:name="_Hlk132132144"/>
      <w:r w:rsidRPr="00E936FC">
        <w:rPr>
          <w:rFonts w:asciiTheme="minorHAnsi" w:eastAsia="Times New Roman" w:hAnsiTheme="minorHAnsi" w:cstheme="minorHAnsi"/>
          <w:i/>
          <w:sz w:val="20"/>
          <w:szCs w:val="20"/>
          <w:lang w:val="en-US"/>
        </w:rPr>
        <w:t>Graeme Bruschi</w:t>
      </w:r>
    </w:p>
    <w:bookmarkEnd w:id="3"/>
    <w:p w:rsidR="00A35C8E" w:rsidRPr="00B34F08" w:rsidRDefault="00A35C8E" w:rsidP="00A35C8E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16"/>
          <w:szCs w:val="16"/>
          <w:lang w:val="en-US"/>
        </w:rPr>
      </w:pPr>
    </w:p>
    <w:p w:rsidR="00A35C8E" w:rsidRPr="00B66DC7" w:rsidRDefault="00A35C8E" w:rsidP="00A35C8E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FF0000"/>
          <w:sz w:val="28"/>
          <w:szCs w:val="28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8"/>
          <w:szCs w:val="28"/>
          <w:lang w:val="en-US"/>
        </w:rPr>
        <w:t xml:space="preserve">PLEASE BE </w:t>
      </w:r>
      <w:r w:rsidRPr="00B66DC7">
        <w:rPr>
          <w:rFonts w:asciiTheme="minorHAnsi" w:eastAsia="Times New Roman" w:hAnsiTheme="minorHAnsi" w:cstheme="minorHAnsi"/>
          <w:b/>
          <w:sz w:val="28"/>
          <w:szCs w:val="28"/>
          <w:lang w:val="en-US"/>
        </w:rPr>
        <w:t>REMINDED AT CAMP</w:t>
      </w:r>
    </w:p>
    <w:p w:rsidR="000E50FA" w:rsidRPr="00B34F08" w:rsidRDefault="000E50FA" w:rsidP="000E50FA">
      <w:pPr>
        <w:spacing w:after="0" w:line="240" w:lineRule="auto"/>
        <w:rPr>
          <w:rFonts w:asciiTheme="minorHAnsi" w:eastAsia="Times New Roman" w:hAnsiTheme="minorHAnsi" w:cstheme="minorHAnsi"/>
          <w:b/>
          <w:sz w:val="18"/>
          <w:szCs w:val="18"/>
          <w:lang w:val="en-US"/>
        </w:rPr>
      </w:pPr>
    </w:p>
    <w:p w:rsidR="000E50FA" w:rsidRDefault="000E50FA" w:rsidP="00B26A6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 w:rsidRPr="00D20AA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SAFETY</w:t>
      </w: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:</w:t>
      </w:r>
      <w:r w:rsidRPr="00D20AA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</w:p>
    <w:p w:rsidR="000E50FA" w:rsidRDefault="000E50FA" w:rsidP="00B26A6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1C23F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Sign the Mountain Register </w:t>
      </w:r>
      <w:r w:rsidRPr="001C23F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at the MCSA Base Camp before you leave on a hike. </w:t>
      </w:r>
      <w:r w:rsidR="00DB6972">
        <w:rPr>
          <w:rFonts w:asciiTheme="minorHAnsi" w:eastAsia="Times New Roman" w:hAnsiTheme="minorHAnsi" w:cstheme="minorHAnsi"/>
          <w:sz w:val="24"/>
          <w:szCs w:val="24"/>
          <w:lang w:val="en-US"/>
        </w:rPr>
        <w:t>Minimum group size is three.</w:t>
      </w:r>
      <w:r w:rsidRPr="001C23F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Indicate the names of each p</w:t>
      </w:r>
      <w:r w:rsidR="004B2471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arty member and the </w:t>
      </w:r>
      <w:r w:rsidR="004B2471" w:rsidRPr="008765D6">
        <w:rPr>
          <w:rFonts w:asciiTheme="minorHAnsi" w:eastAsia="Times New Roman" w:hAnsiTheme="minorHAnsi" w:cstheme="minorHAnsi"/>
          <w:sz w:val="24"/>
          <w:szCs w:val="24"/>
          <w:lang w:val="en-US"/>
        </w:rPr>
        <w:t>recognized L</w:t>
      </w:r>
      <w:r w:rsidRPr="008765D6">
        <w:rPr>
          <w:rFonts w:asciiTheme="minorHAnsi" w:eastAsia="Times New Roman" w:hAnsiTheme="minorHAnsi" w:cstheme="minorHAnsi"/>
          <w:sz w:val="24"/>
          <w:szCs w:val="24"/>
          <w:lang w:val="en-US"/>
        </w:rPr>
        <w:t>eader</w:t>
      </w:r>
      <w:r w:rsidRPr="001C23FC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</w:p>
    <w:p w:rsidR="000E50FA" w:rsidRPr="001C23FC" w:rsidRDefault="000E50FA" w:rsidP="00B26A6E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0E50FA" w:rsidRPr="00111304" w:rsidRDefault="000E50FA" w:rsidP="00B26A6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If </w:t>
      </w:r>
      <w:r w:rsidR="004B2471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going 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on a </w:t>
      </w:r>
      <w:r w:rsidR="004B2471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day 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hike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indicate your destination and estimated time of return.</w:t>
      </w:r>
    </w:p>
    <w:p w:rsidR="000E50FA" w:rsidRPr="00111304" w:rsidRDefault="000E50FA" w:rsidP="00B26A6E">
      <w:pPr>
        <w:pStyle w:val="ListParagraph"/>
        <w:jc w:val="both"/>
        <w:rPr>
          <w:rFonts w:asciiTheme="minorHAnsi" w:eastAsia="Times New Roman" w:hAnsiTheme="minorHAnsi" w:cstheme="minorHAnsi"/>
          <w:color w:val="000000" w:themeColor="text1"/>
          <w:sz w:val="16"/>
          <w:szCs w:val="16"/>
          <w:lang w:val="en-US"/>
        </w:rPr>
      </w:pPr>
    </w:p>
    <w:p w:rsidR="000E50FA" w:rsidRDefault="000E50FA" w:rsidP="00B26A6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If </w:t>
      </w:r>
      <w:r w:rsidR="004B2471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going 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on a sub-camp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indicate your destination, date</w:t>
      </w:r>
      <w:r w:rsidR="00B26A6E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s,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estimated time of return and major points along</w:t>
      </w:r>
      <w:r w:rsidRPr="001C23F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your route.</w:t>
      </w:r>
    </w:p>
    <w:p w:rsidR="000E50FA" w:rsidRPr="00A35C8E" w:rsidRDefault="000E50FA" w:rsidP="00B26A6E">
      <w:pPr>
        <w:pStyle w:val="ListParagraph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0E50FA" w:rsidRDefault="000E50FA" w:rsidP="00B26A6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1C23F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The Leader is to ca</w:t>
      </w:r>
      <w:r w:rsidR="001256B7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rry the tear-off stub from </w:t>
      </w:r>
      <w:r w:rsidR="001256B7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the R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egister</w:t>
      </w:r>
      <w:r w:rsidRPr="001C23F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. </w:t>
      </w:r>
      <w:r w:rsidRPr="00A35C8E">
        <w:rPr>
          <w:rFonts w:asciiTheme="minorHAnsi" w:eastAsia="Times New Roman" w:hAnsiTheme="minorHAnsi" w:cstheme="minorHAnsi"/>
          <w:sz w:val="24"/>
          <w:szCs w:val="24"/>
          <w:lang w:val="en-US"/>
        </w:rPr>
        <w:t>This is vital information</w:t>
      </w:r>
      <w:r w:rsidRPr="001C23F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Pr="001C23F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for use in the case of any accident or emergency. </w:t>
      </w:r>
    </w:p>
    <w:p w:rsidR="000E50FA" w:rsidRPr="00A35C8E" w:rsidRDefault="000E50FA" w:rsidP="00B26A6E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0E50FA" w:rsidRPr="00111304" w:rsidRDefault="000E50FA" w:rsidP="00B26A6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 w:rsidRPr="00A35C8E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All parties leaving Base Camp </w:t>
      </w:r>
      <w:r w:rsidR="008765D6" w:rsidRPr="008765D6">
        <w:rPr>
          <w:rFonts w:asciiTheme="minorHAnsi" w:eastAsia="Times New Roman" w:hAnsiTheme="minorHAnsi" w:cstheme="minorHAnsi"/>
          <w:sz w:val="24"/>
          <w:szCs w:val="24"/>
          <w:lang w:val="en-US"/>
        </w:rPr>
        <w:t>are advised to</w:t>
      </w:r>
      <w:r w:rsidRPr="00A35C8E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carry water, adequate warm and waterproof clothing, a torch, spare batteries and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a </w:t>
      </w:r>
      <w:r w:rsidR="001256B7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cell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phone, no matter how short </w:t>
      </w:r>
      <w:r w:rsidR="00B26A6E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their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trip away from Camp.  </w:t>
      </w:r>
    </w:p>
    <w:p w:rsidR="000E50FA" w:rsidRPr="00A35C8E" w:rsidRDefault="000E50FA" w:rsidP="00B26A6E">
      <w:pPr>
        <w:pStyle w:val="ListParagraph"/>
        <w:jc w:val="both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A35C8E" w:rsidRPr="00B34F08" w:rsidRDefault="00A35C8E" w:rsidP="00573C8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16"/>
          <w:szCs w:val="16"/>
          <w:lang w:val="en-US"/>
        </w:rPr>
      </w:pPr>
    </w:p>
    <w:p w:rsidR="00573C85" w:rsidRPr="00573C85" w:rsidRDefault="00F704DE" w:rsidP="00573C8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 w:rsidRPr="00573C85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CATERING</w:t>
      </w:r>
      <w:r w:rsidR="003B3E3F" w:rsidRPr="00573C85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:</w:t>
      </w:r>
    </w:p>
    <w:p w:rsidR="003B3E3F" w:rsidRPr="00111304" w:rsidRDefault="004525EE" w:rsidP="00573C85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 w:rsidRPr="00573C85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Self-</w:t>
      </w:r>
      <w:r w:rsidR="003060D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c</w:t>
      </w:r>
      <w:r w:rsidRPr="00573C85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aterers </w:t>
      </w: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must be </w:t>
      </w:r>
      <w:r w:rsidR="003B3E3F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fully </w:t>
      </w: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self-sufficient </w:t>
      </w:r>
      <w:r w:rsidR="004E6080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for ALL </w:t>
      </w: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>meals</w:t>
      </w:r>
      <w:r w:rsidR="004E6080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7E15CC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>in Base Camp</w:t>
      </w:r>
      <w:r w:rsidR="00B50CB8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</w:t>
      </w:r>
      <w:r w:rsidR="003B3E3F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on </w:t>
      </w:r>
      <w:r w:rsidR="004E6080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day trips and </w:t>
      </w:r>
      <w:r w:rsidR="00B66DC7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on </w:t>
      </w:r>
      <w:r w:rsidR="004E6080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>sub-camps.</w:t>
      </w:r>
      <w:r w:rsidR="001256B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1256B7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They are very welcome to share the </w:t>
      </w:r>
      <w:r w:rsidR="001256B7" w:rsidRPr="00111304">
        <w:rPr>
          <w:rFonts w:asciiTheme="minorHAnsi" w:eastAsia="Times New Roman" w:hAnsiTheme="minorHAnsi" w:cstheme="minorHAnsi"/>
          <w:i/>
          <w:color w:val="000000" w:themeColor="text1"/>
          <w:sz w:val="24"/>
          <w:szCs w:val="24"/>
          <w:lang w:val="en-US"/>
        </w:rPr>
        <w:t>ad lib</w:t>
      </w:r>
      <w:r w:rsidR="001256B7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all day tea and coffee.</w:t>
      </w:r>
    </w:p>
    <w:p w:rsidR="004525EE" w:rsidRPr="00573C85" w:rsidRDefault="003B3E3F" w:rsidP="00573C8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573C85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Full Board </w:t>
      </w:r>
      <w:r w:rsidR="004525EE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</w:p>
    <w:p w:rsidR="00F704DE" w:rsidRPr="00573C85" w:rsidRDefault="00002316" w:rsidP="00573C85">
      <w:pPr>
        <w:numPr>
          <w:ilvl w:val="0"/>
          <w:numId w:val="6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>Our cooks will provide three meals per day</w:t>
      </w:r>
      <w:r w:rsidR="00B26A6E">
        <w:rPr>
          <w:rFonts w:asciiTheme="minorHAnsi" w:eastAsia="Times New Roman" w:hAnsiTheme="minorHAnsi" w:cstheme="minorHAnsi"/>
          <w:sz w:val="24"/>
          <w:szCs w:val="24"/>
          <w:lang w:val="en-US"/>
        </w:rPr>
        <w:t>,</w:t>
      </w: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ac</w:t>
      </w:r>
      <w:r w:rsidR="00F704DE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cording to </w:t>
      </w: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their </w:t>
      </w:r>
      <w:r w:rsidR="00F704DE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>prepared menu</w:t>
      </w:r>
      <w:r w:rsidR="00B26A6E">
        <w:rPr>
          <w:rFonts w:asciiTheme="minorHAnsi" w:eastAsia="Times New Roman" w:hAnsiTheme="minorHAnsi" w:cstheme="minorHAnsi"/>
          <w:sz w:val="24"/>
          <w:szCs w:val="24"/>
          <w:lang w:val="en-US"/>
        </w:rPr>
        <w:t>,</w:t>
      </w:r>
      <w:r w:rsidR="0015205C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and all beverages</w:t>
      </w:r>
      <w:r w:rsidR="00F704DE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</w:p>
    <w:p w:rsidR="00F704DE" w:rsidRPr="00573C85" w:rsidRDefault="00F704DE" w:rsidP="00573C85">
      <w:pPr>
        <w:numPr>
          <w:ilvl w:val="0"/>
          <w:numId w:val="6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Pre-packed, lightweight food is provided for </w:t>
      </w:r>
      <w:r w:rsidR="003B3E3F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Leaders to collect </w:t>
      </w:r>
      <w:r w:rsidR="00002316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for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sub-camp trips</w:t>
      </w: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</w:p>
    <w:p w:rsidR="00F704DE" w:rsidRPr="00573C85" w:rsidRDefault="00F704DE" w:rsidP="00573C85">
      <w:pPr>
        <w:numPr>
          <w:ilvl w:val="0"/>
          <w:numId w:val="6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>Leaders w</w:t>
      </w:r>
      <w:r w:rsidR="0006719D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>ho w</w:t>
      </w: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ould like to plan their </w:t>
      </w:r>
      <w:r w:rsidR="009553B7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sub-camp </w:t>
      </w: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catering in advance </w:t>
      </w:r>
      <w:r w:rsidR="0006719D"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>may</w:t>
      </w: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request a copy of the food list </w:t>
      </w:r>
      <w:r w:rsidRPr="00573C85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>via</w:t>
      </w:r>
      <w:r w:rsidRPr="00573C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e-mail. </w:t>
      </w:r>
    </w:p>
    <w:p w:rsidR="00B34F08" w:rsidRPr="00111304" w:rsidRDefault="00F704DE" w:rsidP="00740CBA">
      <w:pPr>
        <w:numPr>
          <w:ilvl w:val="0"/>
          <w:numId w:val="6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 w:rsidRPr="00B34F0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We try to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cater for </w:t>
      </w:r>
      <w:r w:rsidR="00A552B2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v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egetarians</w:t>
      </w:r>
      <w:r w:rsidR="00B34F08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by </w:t>
      </w:r>
      <w:r w:rsidR="00B34F08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beginning each meal with a vegetable soup and</w:t>
      </w:r>
      <w:r w:rsidR="001256B7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by</w:t>
      </w:r>
      <w:r w:rsidR="00B34F08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F2785F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cooking and </w:t>
      </w:r>
      <w:r w:rsidR="00B26A6E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serving the v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egetables </w:t>
      </w:r>
      <w:r w:rsidR="00B26A6E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s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eparately</w:t>
      </w:r>
      <w:r w:rsidR="001256B7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. B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ut no specific </w:t>
      </w:r>
      <w:r w:rsidR="0006719D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dish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is reserved for them</w:t>
      </w:r>
      <w:r w:rsidR="00B34F08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.</w:t>
      </w:r>
    </w:p>
    <w:p w:rsidR="00EC3342" w:rsidRPr="00111304" w:rsidRDefault="00F2785F" w:rsidP="00740CBA">
      <w:pPr>
        <w:numPr>
          <w:ilvl w:val="0"/>
          <w:numId w:val="6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</w:pP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NB </w:t>
      </w:r>
      <w:r w:rsidR="00F704DE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If you have specific dietary needs you are advised to provide your own supplements to the basic catered fare. </w:t>
      </w:r>
    </w:p>
    <w:p w:rsidR="009A5C6E" w:rsidRDefault="009A5C6E" w:rsidP="00C85B1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</w:p>
    <w:p w:rsidR="00853960" w:rsidRDefault="00853960" w:rsidP="00C85B1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</w:p>
    <w:p w:rsidR="00B00746" w:rsidRDefault="00B00746" w:rsidP="00C85B1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</w:p>
    <w:p w:rsidR="00C85B16" w:rsidRPr="00D20AA9" w:rsidRDefault="00C85B16" w:rsidP="00C85B16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D20AA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COOK</w:t>
      </w: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ING AREA</w:t>
      </w:r>
      <w:r w:rsidR="00A35C8E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:</w:t>
      </w:r>
    </w:p>
    <w:p w:rsidR="00C85B16" w:rsidRPr="00B66DC7" w:rsidRDefault="00C85B16" w:rsidP="00C85B16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Although we are drawn to the warmth of the cooking area, </w:t>
      </w:r>
      <w:r w:rsidR="00ED07E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do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avoid crowding around the fires and pots. </w:t>
      </w:r>
      <w:r w:rsidR="00ED07E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Preferably </w:t>
      </w:r>
      <w:r w:rsidRPr="00B66DC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keep out of the way and on the other side of the serving tables while the cooks prepare and/or serve the food. </w:t>
      </w:r>
    </w:p>
    <w:p w:rsidR="00C85B16" w:rsidRPr="00C33991" w:rsidRDefault="00C85B16" w:rsidP="00C85B16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color w:val="FF0000"/>
          <w:sz w:val="24"/>
          <w:szCs w:val="24"/>
          <w:lang w:val="en-US"/>
        </w:rPr>
      </w:pPr>
    </w:p>
    <w:p w:rsidR="00C85B16" w:rsidRDefault="00C85B16" w:rsidP="00C85B16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After each course, basins with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boiling water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are provided on the serving tables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for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each of us</w:t>
      </w:r>
      <w:r w:rsidRPr="00877643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to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06719D">
        <w:rPr>
          <w:rFonts w:asciiTheme="minorHAnsi" w:eastAsia="Times New Roman" w:hAnsiTheme="minorHAnsi" w:cstheme="minorHAnsi"/>
          <w:sz w:val="24"/>
          <w:szCs w:val="24"/>
          <w:lang w:val="en-US"/>
        </w:rPr>
        <w:t>wash and rinse our own eating utensils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 </w:t>
      </w:r>
    </w:p>
    <w:p w:rsidR="00C85B16" w:rsidRDefault="00C85B16" w:rsidP="00C85B16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:rsidR="00C85B16" w:rsidRPr="00111304" w:rsidRDefault="00C85B16" w:rsidP="00C85B16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To facilitate efficiency </w:t>
      </w:r>
      <w:r w:rsidRPr="00B66DC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and the flow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past the serving </w:t>
      </w:r>
      <w:r w:rsidRPr="00B66DC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tables,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please help</w:t>
      </w:r>
      <w:r w:rsidR="001256B7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maintain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1256B7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the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two separate queues for collecting meals and </w:t>
      </w:r>
      <w:r w:rsidR="001256B7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for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washing up.  </w:t>
      </w:r>
    </w:p>
    <w:p w:rsidR="00C85B16" w:rsidRPr="00111304" w:rsidRDefault="00C85B16" w:rsidP="00C85B16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</w:p>
    <w:p w:rsidR="00C85B16" w:rsidRPr="008B3EBC" w:rsidRDefault="00C85B16" w:rsidP="00C85B16">
      <w:pPr>
        <w:spacing w:after="0" w:line="240" w:lineRule="auto"/>
        <w:ind w:left="720"/>
        <w:jc w:val="both"/>
        <w:rPr>
          <w:color w:val="000000" w:themeColor="text1"/>
        </w:rPr>
      </w:pP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Second helpings are allowed when all have collected their first helping so preferably be on time when the meal gong </w:t>
      </w:r>
      <w:r w:rsidR="00CF001A">
        <w:rPr>
          <w:rFonts w:asciiTheme="minorHAnsi" w:eastAsia="Times New Roman" w:hAnsiTheme="minorHAnsi" w:cstheme="minorHAnsi"/>
          <w:sz w:val="24"/>
          <w:szCs w:val="24"/>
          <w:lang w:val="en-US"/>
        </w:rPr>
        <w:t>sounds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</w:t>
      </w:r>
    </w:p>
    <w:p w:rsidR="00C85B16" w:rsidRPr="008B3EBC" w:rsidRDefault="00C85B16" w:rsidP="00C85B16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</w:p>
    <w:p w:rsidR="00C85B16" w:rsidRDefault="00C85B16" w:rsidP="00C85B16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</w:p>
    <w:p w:rsidR="00573C85" w:rsidRDefault="00573C85" w:rsidP="00E93510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  <w:lang w:val="en-US"/>
        </w:rPr>
      </w:pPr>
    </w:p>
    <w:p w:rsidR="00573C85" w:rsidRDefault="001C23FC" w:rsidP="00E93510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  <w:lang w:val="en-US"/>
        </w:rPr>
      </w:pPr>
      <w:r>
        <w:rPr>
          <w:rFonts w:asciiTheme="minorHAnsi" w:eastAsia="Times New Roman" w:hAnsiTheme="minorHAnsi" w:cstheme="minorHAnsi"/>
          <w:b/>
          <w:noProof/>
          <w:sz w:val="28"/>
          <w:szCs w:val="28"/>
          <w:lang w:val="en-ZA" w:eastAsia="en-ZA"/>
        </w:rPr>
        <w:drawing>
          <wp:inline distT="0" distB="0" distL="0" distR="0">
            <wp:extent cx="5905500" cy="350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22" w:rsidRPr="00E936FC" w:rsidRDefault="00814E22" w:rsidP="00814E22">
      <w:pPr>
        <w:spacing w:after="0" w:line="240" w:lineRule="auto"/>
        <w:jc w:val="right"/>
        <w:rPr>
          <w:rFonts w:asciiTheme="minorHAnsi" w:eastAsia="Times New Roman" w:hAnsiTheme="minorHAnsi" w:cstheme="minorHAnsi"/>
          <w:i/>
          <w:sz w:val="20"/>
          <w:szCs w:val="20"/>
          <w:lang w:val="en-US"/>
        </w:rPr>
      </w:pPr>
      <w:r w:rsidRPr="00E936FC">
        <w:rPr>
          <w:rFonts w:asciiTheme="minorHAnsi" w:eastAsia="Times New Roman" w:hAnsiTheme="minorHAnsi" w:cstheme="minorHAnsi"/>
          <w:i/>
          <w:sz w:val="20"/>
          <w:szCs w:val="20"/>
          <w:lang w:val="en-US"/>
        </w:rPr>
        <w:t>Graeme Bruschi</w:t>
      </w:r>
    </w:p>
    <w:p w:rsidR="00573C85" w:rsidRDefault="00573C85" w:rsidP="00E93510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  <w:lang w:val="en-US"/>
        </w:rPr>
      </w:pPr>
    </w:p>
    <w:p w:rsidR="001C23FC" w:rsidRDefault="001C23FC" w:rsidP="001C23FC">
      <w:pPr>
        <w:spacing w:after="0" w:line="240" w:lineRule="auto"/>
        <w:ind w:left="720"/>
        <w:jc w:val="center"/>
      </w:pPr>
    </w:p>
    <w:p w:rsidR="001C23FC" w:rsidRDefault="001C23FC" w:rsidP="001C23FC">
      <w:pPr>
        <w:spacing w:after="0" w:line="240" w:lineRule="auto"/>
        <w:ind w:left="720"/>
        <w:rPr>
          <w:rFonts w:asciiTheme="minorHAnsi" w:eastAsia="Times New Roman" w:hAnsiTheme="minorHAnsi" w:cstheme="minorHAnsi"/>
          <w:bCs/>
          <w:sz w:val="24"/>
          <w:szCs w:val="24"/>
          <w:u w:val="single"/>
          <w:lang w:val="en-US"/>
        </w:rPr>
      </w:pPr>
    </w:p>
    <w:p w:rsidR="001C23FC" w:rsidRDefault="001C23FC" w:rsidP="001C23F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MCSA KZN JULY 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CAMP </w:t>
      </w:r>
      <w:r w:rsidR="001256B7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2023</w:t>
      </w:r>
      <w:r w:rsidR="001256B7">
        <w:rPr>
          <w:rFonts w:asciiTheme="minorHAnsi" w:eastAsia="Times New Roman" w:hAnsiTheme="minorHAnsi" w:cstheme="minorHAnsi"/>
          <w:b/>
          <w:color w:val="FF0000"/>
          <w:sz w:val="24"/>
          <w:szCs w:val="24"/>
          <w:lang w:val="en-US"/>
        </w:rPr>
        <w:t xml:space="preserve"> </w:t>
      </w: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sub</w:t>
      </w:r>
      <w:r w:rsidR="004B71F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-</w:t>
      </w: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COMMIT</w:t>
      </w:r>
      <w:r w:rsidR="004B71F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T</w:t>
      </w: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EE  </w:t>
      </w:r>
    </w:p>
    <w:p w:rsidR="00A35C8E" w:rsidRPr="00B34F08" w:rsidRDefault="00A35C8E" w:rsidP="001C23FC">
      <w:pPr>
        <w:spacing w:after="0" w:line="240" w:lineRule="auto"/>
        <w:rPr>
          <w:rFonts w:asciiTheme="minorHAnsi" w:eastAsia="Times New Roman" w:hAnsiTheme="minorHAnsi" w:cstheme="minorHAnsi"/>
          <w:sz w:val="16"/>
          <w:szCs w:val="16"/>
          <w:lang w:val="en-US"/>
        </w:rPr>
      </w:pPr>
    </w:p>
    <w:p w:rsidR="001C23FC" w:rsidRDefault="001C23FC" w:rsidP="001C23F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Merv Gavin, Le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sley McGwynne</w:t>
      </w:r>
      <w:r w:rsidRPr="009C0BC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Malikah Makz Parker, Graham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Smith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,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Rikki Abbott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W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edderburn</w:t>
      </w:r>
    </w:p>
    <w:p w:rsidR="00A35C8E" w:rsidRDefault="00A35C8E" w:rsidP="001C23F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</w:p>
    <w:p w:rsidR="001C23FC" w:rsidRPr="00111304" w:rsidRDefault="00CF21FE" w:rsidP="001C23F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</w:pP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Assisted </w:t>
      </w:r>
      <w:r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a</w:t>
      </w:r>
      <w:r w:rsidR="001256B7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t </w:t>
      </w:r>
      <w:r w:rsidR="001C23FC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Advanced Party </w:t>
      </w:r>
      <w:r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b</w:t>
      </w:r>
      <w:r w:rsidR="00D92A01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y </w:t>
      </w:r>
    </w:p>
    <w:p w:rsidR="00B34F08" w:rsidRPr="00B34F08" w:rsidRDefault="00B34F08" w:rsidP="001C23F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16"/>
          <w:szCs w:val="16"/>
          <w:lang w:val="en-US"/>
        </w:rPr>
      </w:pPr>
    </w:p>
    <w:p w:rsidR="001C23FC" w:rsidRPr="00E12795" w:rsidRDefault="001C23FC" w:rsidP="001C23FC">
      <w:pPr>
        <w:spacing w:after="0" w:line="240" w:lineRule="auto"/>
        <w:rPr>
          <w:rFonts w:asciiTheme="minorHAnsi" w:eastAsia="Times New Roman" w:hAnsiTheme="minorHAnsi" w:cstheme="minorHAnsi"/>
          <w:color w:val="FF0000"/>
          <w:sz w:val="24"/>
          <w:szCs w:val="24"/>
          <w:lang w:val="en-US"/>
        </w:rPr>
      </w:pPr>
      <w:r w:rsidRPr="009C0BCB">
        <w:rPr>
          <w:rFonts w:asciiTheme="minorHAnsi" w:eastAsia="Times New Roman" w:hAnsiTheme="minorHAnsi" w:cstheme="minorHAnsi"/>
          <w:sz w:val="24"/>
          <w:szCs w:val="24"/>
          <w:lang w:val="en-US"/>
        </w:rPr>
        <w:t>Henry Coppens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,</w:t>
      </w:r>
      <w:r w:rsidRPr="009C0BC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Pam McNamara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,</w:t>
      </w:r>
      <w:r w:rsidRPr="009C0BC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Roger Paul,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9C0BC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Rev Kev Robertson,  Etienne Step, Marilla Vorster </w:t>
      </w:r>
    </w:p>
    <w:p w:rsidR="00F32CFD" w:rsidRDefault="00F32CFD" w:rsidP="00F32CFD">
      <w:pPr>
        <w:spacing w:after="0" w:line="240" w:lineRule="auto"/>
        <w:rPr>
          <w:rFonts w:asciiTheme="minorHAnsi" w:eastAsia="Times New Roman" w:hAnsiTheme="minorHAnsi" w:cstheme="minorHAnsi"/>
          <w:b/>
          <w:color w:val="FF0000"/>
          <w:sz w:val="28"/>
          <w:szCs w:val="28"/>
          <w:lang w:val="en-US"/>
        </w:rPr>
      </w:pPr>
    </w:p>
    <w:p w:rsidR="009F37D5" w:rsidRDefault="009F37D5" w:rsidP="00E93510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  <w:lang w:val="en-US"/>
        </w:rPr>
      </w:pPr>
    </w:p>
    <w:p w:rsidR="002D7844" w:rsidRPr="00E93510" w:rsidRDefault="00573C85" w:rsidP="00E93510">
      <w:pPr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lang w:val="en-US"/>
        </w:rPr>
        <w:t>R</w:t>
      </w:r>
      <w:r w:rsidR="00F704DE" w:rsidRPr="00FC16D7">
        <w:rPr>
          <w:rFonts w:asciiTheme="minorHAnsi" w:eastAsia="Times New Roman" w:hAnsiTheme="minorHAnsi" w:cstheme="minorHAnsi"/>
          <w:b/>
          <w:sz w:val="28"/>
          <w:szCs w:val="28"/>
          <w:lang w:val="en-US"/>
        </w:rPr>
        <w:t>ULES AND RE</w:t>
      </w:r>
      <w:r w:rsidR="002D7844" w:rsidRPr="00FC16D7">
        <w:rPr>
          <w:rFonts w:asciiTheme="minorHAnsi" w:eastAsia="Times New Roman" w:hAnsiTheme="minorHAnsi" w:cstheme="minorHAnsi"/>
          <w:b/>
          <w:sz w:val="28"/>
          <w:szCs w:val="28"/>
          <w:lang w:val="en-US"/>
        </w:rPr>
        <w:t xml:space="preserve">GULATIONS </w:t>
      </w:r>
      <w:r w:rsidR="00F704DE" w:rsidRPr="00FC16D7">
        <w:rPr>
          <w:rFonts w:asciiTheme="minorHAnsi" w:eastAsia="Times New Roman" w:hAnsiTheme="minorHAnsi" w:cstheme="minorHAnsi"/>
          <w:b/>
          <w:sz w:val="28"/>
          <w:szCs w:val="28"/>
          <w:lang w:val="en-US"/>
        </w:rPr>
        <w:t>- INCLUDING COMPLIANCE WITH</w:t>
      </w:r>
    </w:p>
    <w:p w:rsidR="00F704DE" w:rsidRDefault="00F704DE" w:rsidP="00F704DE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  <w:lang w:val="en-US"/>
        </w:rPr>
      </w:pPr>
      <w:r w:rsidRPr="00FC16D7">
        <w:rPr>
          <w:rFonts w:asciiTheme="minorHAnsi" w:eastAsia="Times New Roman" w:hAnsiTheme="minorHAnsi" w:cstheme="minorHAnsi"/>
          <w:b/>
          <w:sz w:val="28"/>
          <w:szCs w:val="28"/>
          <w:lang w:val="en-US"/>
        </w:rPr>
        <w:t>THE EZEMVELO KZN WILDLIFE ENVIRONMENTAL MANAGEMENT PLAN</w:t>
      </w:r>
    </w:p>
    <w:p w:rsidR="00FC16D7" w:rsidRPr="00CF001A" w:rsidRDefault="00FC16D7" w:rsidP="00F704DE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16"/>
          <w:szCs w:val="16"/>
          <w:lang w:val="en-US"/>
        </w:rPr>
      </w:pPr>
    </w:p>
    <w:p w:rsidR="00F704DE" w:rsidRPr="00734D9C" w:rsidRDefault="00F704DE" w:rsidP="0001287B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FC16D7">
        <w:rPr>
          <w:rFonts w:asciiTheme="minorHAnsi" w:eastAsia="Times New Roman" w:hAnsiTheme="minorHAnsi" w:cstheme="minorHAnsi"/>
          <w:sz w:val="24"/>
          <w:szCs w:val="24"/>
          <w:lang w:val="en-US"/>
        </w:rPr>
        <w:t>July Camp</w:t>
      </w:r>
      <w:r w:rsidR="0061337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representing MCSA, </w:t>
      </w:r>
      <w:r w:rsidRPr="00FC16D7">
        <w:rPr>
          <w:rFonts w:asciiTheme="minorHAnsi" w:eastAsia="Times New Roman" w:hAnsiTheme="minorHAnsi" w:cstheme="minorHAnsi"/>
          <w:sz w:val="24"/>
          <w:szCs w:val="24"/>
          <w:lang w:val="en-US"/>
        </w:rPr>
        <w:t>endorses a comprehensive system of environmental practices that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address, </w:t>
      </w:r>
      <w:r w:rsidRPr="00734D9C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>inter alia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conditions of access, admissible structures, services, monitoring, auditing and decommissioning, reinstatement and rehabilitation, pollution and the impact of the event on soil, animals, vegetation and other area users.  </w:t>
      </w:r>
    </w:p>
    <w:p w:rsidR="00F704DE" w:rsidRPr="00E64C86" w:rsidRDefault="00F704DE" w:rsidP="00F704DE">
      <w:pPr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val="en-US"/>
        </w:rPr>
      </w:pPr>
    </w:p>
    <w:p w:rsidR="00F704DE" w:rsidRPr="00734D9C" w:rsidRDefault="00F704DE" w:rsidP="00F704D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WATER QUALITY</w:t>
      </w:r>
    </w:p>
    <w:p w:rsidR="00F704DE" w:rsidRPr="00B66DC7" w:rsidRDefault="00F704DE" w:rsidP="00F704DE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The Berg is the main watershed for </w:t>
      </w:r>
      <w:r w:rsidR="00F11EB0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Kwa</w:t>
      </w:r>
      <w:r w:rsidR="006316C1">
        <w:rPr>
          <w:rFonts w:asciiTheme="minorHAnsi" w:eastAsia="Times New Roman" w:hAnsiTheme="minorHAnsi" w:cstheme="minorHAnsi"/>
          <w:sz w:val="24"/>
          <w:szCs w:val="24"/>
          <w:lang w:val="en-US"/>
        </w:rPr>
        <w:t>Z</w:t>
      </w:r>
      <w:r w:rsidR="00F11EB0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ulu-Natal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so all Campers are required to use </w:t>
      </w:r>
      <w:r w:rsidRPr="009553B7">
        <w:rPr>
          <w:rFonts w:asciiTheme="minorHAnsi" w:eastAsia="Times New Roman" w:hAnsiTheme="minorHAnsi" w:cstheme="minorHAnsi"/>
          <w:sz w:val="24"/>
          <w:szCs w:val="24"/>
          <w:lang w:val="en-US"/>
        </w:rPr>
        <w:t>biodegradable soaps and shampoo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and to ensure that grey water is dispersed directly onto a grassed area and </w:t>
      </w:r>
      <w:r w:rsidRPr="009553B7">
        <w:rPr>
          <w:rFonts w:asciiTheme="minorHAnsi" w:eastAsia="Times New Roman" w:hAnsiTheme="minorHAnsi" w:cstheme="minorHAnsi"/>
          <w:sz w:val="24"/>
          <w:szCs w:val="24"/>
          <w:lang w:val="en-US"/>
        </w:rPr>
        <w:t>no</w:t>
      </w:r>
      <w:r w:rsidR="003B3E3F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 </w:t>
      </w:r>
      <w:r w:rsidR="003B3E3F" w:rsidRPr="00B66DC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into a </w:t>
      </w:r>
      <w:r w:rsidR="00FA5E75" w:rsidRPr="00B66DC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watercourse.  </w:t>
      </w:r>
      <w:r w:rsidRPr="00B66DC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When out of Base Camp, all Campers are required to observe bush-toilet etiquette. </w:t>
      </w:r>
    </w:p>
    <w:p w:rsidR="00F704DE" w:rsidRPr="00B34F08" w:rsidRDefault="00F704DE" w:rsidP="00F704DE">
      <w:pPr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val="en-US"/>
        </w:rPr>
      </w:pPr>
    </w:p>
    <w:p w:rsidR="00F704DE" w:rsidRPr="00734D9C" w:rsidRDefault="00F704DE" w:rsidP="00F704D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SOIL CONSERVATION  </w:t>
      </w:r>
    </w:p>
    <w:p w:rsidR="00F704DE" w:rsidRPr="00734D9C" w:rsidRDefault="00F704DE" w:rsidP="00F704DE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No soap/shampoo of any kind to be us</w:t>
      </w:r>
      <w:r w:rsidR="003B3E3F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ed in the </w:t>
      </w:r>
      <w:r w:rsidR="003B3E3F" w:rsidRPr="00B66DC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streams and rivers.  </w:t>
      </w:r>
      <w:r w:rsidRPr="00B66DC7">
        <w:rPr>
          <w:rFonts w:asciiTheme="minorHAnsi" w:eastAsia="Times New Roman" w:hAnsiTheme="minorHAnsi" w:cstheme="minorHAnsi"/>
          <w:sz w:val="24"/>
          <w:szCs w:val="24"/>
          <w:lang w:val="en-US"/>
        </w:rPr>
        <w:t>Please wash and rinse yourself, your hair and your clothes on the bank, sufficiently far from the river</w:t>
      </w:r>
      <w:r w:rsidRPr="00B66DC7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so that the water does not flow directly back into the river or stream</w:t>
      </w: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.</w:t>
      </w:r>
    </w:p>
    <w:p w:rsidR="00D20AA9" w:rsidRPr="00B34F08" w:rsidRDefault="00D20AA9" w:rsidP="00F704DE">
      <w:pPr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val="en-US"/>
        </w:rPr>
      </w:pPr>
    </w:p>
    <w:p w:rsidR="00F704DE" w:rsidRPr="00734D9C" w:rsidRDefault="00F704DE" w:rsidP="00F704D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WASTE </w:t>
      </w:r>
    </w:p>
    <w:p w:rsidR="00F704DE" w:rsidRPr="00111304" w:rsidRDefault="00F704DE" w:rsidP="00C85B16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The principle of</w:t>
      </w: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‘</w:t>
      </w:r>
      <w:r w:rsidR="009553B7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what </w:t>
      </w:r>
      <w:r w:rsidR="00242A7E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we</w:t>
      </w:r>
      <w:r w:rsidR="009553B7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carry in, </w:t>
      </w:r>
      <w:r w:rsidR="00242A7E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we</w:t>
      </w:r>
      <w:r w:rsidR="009553B7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carry out’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appl</w:t>
      </w:r>
      <w:r w:rsidR="00242A7E">
        <w:rPr>
          <w:rFonts w:asciiTheme="minorHAnsi" w:eastAsia="Times New Roman" w:hAnsiTheme="minorHAnsi" w:cstheme="minorHAnsi"/>
          <w:sz w:val="24"/>
          <w:szCs w:val="24"/>
          <w:lang w:val="en-US"/>
        </w:rPr>
        <w:t>ies</w:t>
      </w: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. 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Participation in July Camp is on the understanding that each Camper </w:t>
      </w:r>
      <w:r w:rsidRPr="009553B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will carry out </w:t>
      </w:r>
      <w:r w:rsidR="008F1B2C" w:rsidRPr="008F1B2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all</w:t>
      </w:r>
      <w:r w:rsidRPr="009553B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the rubbish he/she generates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both in Base Camp and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on day</w:t>
      </w:r>
      <w:r w:rsidR="00F32CFD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trips </w:t>
      </w:r>
      <w:r w:rsidR="008F1B2C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and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sub-camps</w:t>
      </w:r>
      <w:r w:rsidR="00C85B16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.</w:t>
      </w:r>
    </w:p>
    <w:p w:rsidR="00C85B16" w:rsidRPr="00111304" w:rsidRDefault="00C85B16" w:rsidP="00C85B16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b/>
          <w:color w:val="000000" w:themeColor="text1"/>
          <w:sz w:val="20"/>
          <w:szCs w:val="20"/>
          <w:lang w:val="en-US"/>
        </w:rPr>
      </w:pPr>
    </w:p>
    <w:p w:rsidR="00CF001A" w:rsidRDefault="00F704DE" w:rsidP="00CF001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NOISE</w:t>
      </w:r>
      <w:r w:rsidR="0001287B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is not permitted</w:t>
      </w:r>
      <w:r w:rsidR="003C65FD" w:rsidRPr="003C65FD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 </w:t>
      </w:r>
    </w:p>
    <w:p w:rsidR="00242A7E" w:rsidRPr="00734D9C" w:rsidRDefault="003C65FD" w:rsidP="00CF001A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3C65FD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This </w:t>
      </w:r>
      <w:r w:rsidR="002D7844" w:rsidRPr="003C65FD">
        <w:rPr>
          <w:rFonts w:asciiTheme="minorHAnsi" w:eastAsia="Times New Roman" w:hAnsiTheme="minorHAnsi" w:cstheme="minorHAnsi"/>
          <w:sz w:val="24"/>
          <w:szCs w:val="24"/>
          <w:lang w:val="en-US"/>
        </w:rPr>
        <w:t>includ</w:t>
      </w:r>
      <w:r w:rsidRPr="003C65FD">
        <w:rPr>
          <w:rFonts w:asciiTheme="minorHAnsi" w:eastAsia="Times New Roman" w:hAnsiTheme="minorHAnsi" w:cstheme="minorHAnsi"/>
          <w:sz w:val="24"/>
          <w:szCs w:val="24"/>
          <w:lang w:val="en-US"/>
        </w:rPr>
        <w:t>es</w:t>
      </w:r>
      <w:r w:rsidR="002D7844" w:rsidRPr="0001287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242A7E" w:rsidRPr="0001287B">
        <w:rPr>
          <w:rFonts w:asciiTheme="minorHAnsi" w:eastAsia="Times New Roman" w:hAnsiTheme="minorHAnsi" w:cstheme="minorHAnsi"/>
          <w:sz w:val="24"/>
          <w:szCs w:val="24"/>
          <w:lang w:val="en-US"/>
        </w:rPr>
        <w:t>technically augmented music, radios and drones</w:t>
      </w:r>
      <w:r w:rsidR="0001287B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="00CF001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 </w:t>
      </w:r>
      <w:r w:rsidR="00242A7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The sense of peace</w:t>
      </w:r>
      <w:r w:rsidR="00242A7E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and nature’s environment </w:t>
      </w:r>
      <w:r w:rsidR="0001287B">
        <w:rPr>
          <w:rFonts w:asciiTheme="minorHAnsi" w:eastAsia="Times New Roman" w:hAnsiTheme="minorHAnsi" w:cstheme="minorHAnsi"/>
          <w:sz w:val="24"/>
          <w:szCs w:val="24"/>
          <w:lang w:val="en-US"/>
        </w:rPr>
        <w:t>is not to</w:t>
      </w:r>
      <w:r w:rsidR="00242A7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be disturbed</w:t>
      </w:r>
      <w:r w:rsidR="00242A7E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or invaded.</w:t>
      </w:r>
      <w:r w:rsidR="00242A7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</w:t>
      </w:r>
    </w:p>
    <w:p w:rsidR="00F704DE" w:rsidRPr="00B34F08" w:rsidRDefault="00F704DE" w:rsidP="00F704DE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b/>
          <w:sz w:val="20"/>
          <w:szCs w:val="20"/>
          <w:lang w:val="en-US"/>
        </w:rPr>
      </w:pPr>
    </w:p>
    <w:p w:rsidR="00F704DE" w:rsidRPr="00734D9C" w:rsidRDefault="00F704DE" w:rsidP="00F704D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MONITORING </w:t>
      </w:r>
    </w:p>
    <w:p w:rsidR="00F704DE" w:rsidRPr="00734D9C" w:rsidRDefault="00F704DE" w:rsidP="00F704DE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The site is monitored for environmental impact before and after the event. </w:t>
      </w:r>
    </w:p>
    <w:p w:rsidR="00E67A68" w:rsidRPr="00B34F08" w:rsidRDefault="00E67A68" w:rsidP="00E67A68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0"/>
          <w:szCs w:val="20"/>
          <w:lang w:val="en-US"/>
        </w:rPr>
      </w:pPr>
    </w:p>
    <w:p w:rsidR="00E67A68" w:rsidRPr="00734D9C" w:rsidRDefault="00F704DE" w:rsidP="00E67A68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FLORA and FAUNA</w:t>
      </w:r>
      <w:r w:rsidR="00E67A68"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</w:p>
    <w:p w:rsidR="00F704DE" w:rsidRPr="00734D9C" w:rsidRDefault="00F704DE" w:rsidP="006316C1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If any sensitive species </w:t>
      </w:r>
      <w:r w:rsidRPr="00734D9C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>(e.g.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vulture, lammergeyer or oribi) are seen</w:t>
      </w:r>
      <w:r w:rsidRPr="00734D9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, </w:t>
      </w:r>
      <w:r w:rsidRPr="009553B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please </w:t>
      </w:r>
      <w:r w:rsidR="00242A7E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notify 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the Office promptly so that the KZNWildlife specialists can </w:t>
      </w:r>
      <w:r w:rsidRPr="00C85B1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be </w:t>
      </w:r>
      <w:r w:rsidR="003B3E3F" w:rsidRPr="00C85B16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kept </w:t>
      </w:r>
      <w:r w:rsidRPr="00C85B16">
        <w:rPr>
          <w:rFonts w:asciiTheme="minorHAnsi" w:eastAsia="Times New Roman" w:hAnsiTheme="minorHAnsi" w:cstheme="minorHAnsi"/>
          <w:sz w:val="24"/>
          <w:szCs w:val="24"/>
          <w:lang w:val="en-US"/>
        </w:rPr>
        <w:t>informed</w:t>
      </w: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</w:p>
    <w:p w:rsidR="00F704DE" w:rsidRPr="00B34F08" w:rsidRDefault="00F704DE" w:rsidP="00F704DE">
      <w:pPr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val="en-US"/>
        </w:rPr>
      </w:pPr>
    </w:p>
    <w:p w:rsidR="00B34F08" w:rsidRDefault="00242A7E" w:rsidP="00B34F08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OPEN </w:t>
      </w:r>
      <w:r w:rsidRPr="00B66DC7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FIRES</w:t>
      </w:r>
      <w:r w:rsidR="003B3E3F" w:rsidRPr="00B66DC7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="00C85B16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are not permitted anywhere</w:t>
      </w:r>
      <w:r w:rsidR="00F704DE" w:rsidRPr="00B66DC7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.</w:t>
      </w:r>
      <w:r w:rsidR="003B3E3F" w:rsidRPr="00B66DC7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</w:p>
    <w:p w:rsidR="00C85B16" w:rsidRDefault="00CF21FE" w:rsidP="00B34F08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A v</w:t>
      </w:r>
      <w:r w:rsidR="00F704D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ery special concession is made for the Base Camp catering team and for our eveni</w:t>
      </w:r>
      <w:r w:rsidR="00F32CFD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ng </w:t>
      </w:r>
      <w:r w:rsidR="00F32CFD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camp</w:t>
      </w:r>
      <w:r w:rsidR="00C33991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fires within</w:t>
      </w:r>
      <w:r w:rsidR="007E215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a screened  enclosure</w:t>
      </w:r>
      <w:r w:rsidR="00C33991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.</w:t>
      </w:r>
      <w:r w:rsidR="00C33991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 </w:t>
      </w:r>
      <w:r w:rsidR="00F704DE"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Both are strictly controlled</w:t>
      </w:r>
      <w:r w:rsidR="00C85B16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</w:p>
    <w:p w:rsidR="00A35C8E" w:rsidRPr="00A11BE1" w:rsidRDefault="00A11BE1" w:rsidP="00A35C8E">
      <w:pPr>
        <w:spacing w:after="0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val="en-US"/>
        </w:rPr>
      </w:pPr>
      <w:r w:rsidRPr="00A11BE1">
        <w:rPr>
          <w:rFonts w:asciiTheme="minorHAnsi" w:eastAsia="Times New Roman" w:hAnsiTheme="minorHAnsi" w:cstheme="minorHAnsi"/>
          <w:sz w:val="28"/>
          <w:szCs w:val="28"/>
          <w:lang w:val="en-US"/>
        </w:rPr>
        <w:t>______________________________________________________________</w:t>
      </w:r>
      <w:r w:rsidR="00E936FC">
        <w:rPr>
          <w:rFonts w:asciiTheme="minorHAnsi" w:eastAsia="Times New Roman" w:hAnsiTheme="minorHAnsi" w:cstheme="minorHAnsi"/>
          <w:sz w:val="28"/>
          <w:szCs w:val="28"/>
          <w:lang w:val="en-US"/>
        </w:rPr>
        <w:t>____</w:t>
      </w:r>
    </w:p>
    <w:p w:rsidR="00A35C8E" w:rsidRPr="00E64C86" w:rsidRDefault="00A35C8E" w:rsidP="00A35C8E">
      <w:pPr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val="en-US"/>
        </w:rPr>
      </w:pPr>
    </w:p>
    <w:p w:rsidR="000C275C" w:rsidRPr="00111304" w:rsidRDefault="000C275C" w:rsidP="000C275C">
      <w:pPr>
        <w:spacing w:after="0" w:line="240" w:lineRule="auto"/>
        <w:ind w:left="709" w:hanging="698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 w:rsidRPr="00D20AA9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URGENT MESSAGES:  </w:t>
      </w:r>
      <w:r w:rsidRPr="00D20AA9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From </w:t>
      </w:r>
      <w:r w:rsidR="00CF21FE">
        <w:rPr>
          <w:rFonts w:asciiTheme="minorHAnsi" w:eastAsia="Times New Roman" w:hAnsiTheme="minorHAnsi" w:cstheme="minorHAnsi"/>
          <w:sz w:val="24"/>
          <w:szCs w:val="24"/>
          <w:lang w:val="en-US"/>
        </w:rPr>
        <w:t>Monday 26</w:t>
      </w:r>
      <w:r w:rsidR="00CF21FE" w:rsidRPr="00CF21FE">
        <w:rPr>
          <w:rFonts w:asciiTheme="minorHAnsi" w:eastAsia="Times New Roman" w:hAnsiTheme="minorHAnsi" w:cstheme="minorHAnsi"/>
          <w:sz w:val="24"/>
          <w:szCs w:val="24"/>
          <w:vertAlign w:val="superscript"/>
          <w:lang w:val="en-US"/>
        </w:rPr>
        <w:t>th</w:t>
      </w:r>
      <w:r w:rsidR="00CF21FE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June </w:t>
      </w:r>
      <w:r w:rsidRPr="00D20AA9">
        <w:rPr>
          <w:rFonts w:asciiTheme="minorHAnsi" w:eastAsia="Times New Roman" w:hAnsiTheme="minorHAnsi" w:cstheme="minorHAnsi"/>
          <w:sz w:val="24"/>
          <w:szCs w:val="24"/>
          <w:lang w:val="en-US"/>
        </w:rPr>
        <w:t>and for the duration of July Camp</w:t>
      </w:r>
      <w:r w:rsidR="00F32CFD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F32CFD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2023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, our cell</w:t>
      </w:r>
      <w:r w:rsidR="00F32CFD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phone range is limited so urgent messages may be directed through the </w:t>
      </w:r>
      <w:bookmarkStart w:id="4" w:name="_Hlk132104249"/>
      <w:r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Monk’s Cowl Camp Manager: Ms Thakasile Zondi, at 036 468 1103/2 (office hours) or 072 880 1536 (after hours)</w:t>
      </w:r>
      <w:r w:rsidR="00F32CFD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 xml:space="preserve"> or Mark Robertson, at 083 608 3742 (after hours)</w:t>
      </w:r>
      <w:r w:rsidR="00407F54" w:rsidRPr="0011130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.</w:t>
      </w:r>
    </w:p>
    <w:bookmarkEnd w:id="4"/>
    <w:p w:rsidR="00A35C8E" w:rsidRPr="00B34F08" w:rsidRDefault="00A35C8E" w:rsidP="00A35C8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0"/>
          <w:szCs w:val="20"/>
          <w:lang w:val="en-US"/>
        </w:rPr>
      </w:pPr>
    </w:p>
    <w:p w:rsidR="000C275C" w:rsidRDefault="00A35C8E" w:rsidP="000C275C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FURTHER INFORMATION</w:t>
      </w:r>
      <w:r w:rsidR="00F32CFD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 xml:space="preserve"> </w:t>
      </w:r>
      <w:r w:rsidR="00F32CFD"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 xml:space="preserve">and </w:t>
      </w:r>
      <w:r w:rsidRPr="0011130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n-US"/>
        </w:rPr>
        <w:t>E</w:t>
      </w:r>
      <w:r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NQUIRIES</w:t>
      </w:r>
      <w:r w:rsidR="000C275C">
        <w:rPr>
          <w:rFonts w:asciiTheme="minorHAnsi" w:eastAsia="Times New Roman" w:hAnsiTheme="minorHAnsi" w:cstheme="minorHAnsi"/>
          <w:b/>
          <w:sz w:val="24"/>
          <w:szCs w:val="24"/>
          <w:lang w:val="en-US"/>
        </w:rPr>
        <w:t>:</w:t>
      </w:r>
    </w:p>
    <w:p w:rsidR="00A35C8E" w:rsidRDefault="00A35C8E" w:rsidP="000C275C">
      <w:pPr>
        <w:spacing w:after="0" w:line="240" w:lineRule="auto"/>
        <w:ind w:left="720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734D9C">
        <w:rPr>
          <w:rFonts w:asciiTheme="minorHAnsi" w:eastAsia="Times New Roman" w:hAnsiTheme="minorHAnsi" w:cstheme="minorHAnsi"/>
          <w:sz w:val="24"/>
          <w:szCs w:val="24"/>
          <w:lang w:val="en-US"/>
        </w:rPr>
        <w:t>Rikki Abbott Wedderburn</w:t>
      </w:r>
      <w:r w:rsidR="000C275C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</w:t>
      </w:r>
      <w:r w:rsidRPr="00F325B1">
        <w:rPr>
          <w:rFonts w:asciiTheme="minorHAnsi" w:eastAsia="Times New Roman" w:hAnsiTheme="minorHAnsi" w:cstheme="minorHAnsi"/>
          <w:sz w:val="24"/>
          <w:szCs w:val="24"/>
          <w:lang w:val="en-US"/>
        </w:rPr>
        <w:t>Mobile  082  538 5389 Landline 033 239 2374</w:t>
      </w:r>
    </w:p>
    <w:p w:rsidR="00A35C8E" w:rsidRDefault="00A35C8E" w:rsidP="000E50FA">
      <w:pPr>
        <w:spacing w:after="0" w:line="240" w:lineRule="auto"/>
        <w:ind w:left="720"/>
        <w:jc w:val="both"/>
      </w:pPr>
      <w:r w:rsidRPr="00F325B1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>E-mail:</w:t>
      </w:r>
      <w:r w:rsidRPr="00F325B1">
        <w:rPr>
          <w:rFonts w:asciiTheme="minorHAnsi" w:eastAsia="Times New Roman" w:hAnsiTheme="minorHAnsi" w:cstheme="minorHAnsi"/>
          <w:bCs/>
          <w:sz w:val="24"/>
          <w:szCs w:val="24"/>
          <w:lang w:val="en-US"/>
        </w:rPr>
        <w:tab/>
      </w:r>
      <w:hyperlink r:id="rId16" w:history="1">
        <w:r w:rsidRPr="00F325B1">
          <w:rPr>
            <w:rFonts w:asciiTheme="minorHAnsi" w:eastAsia="Times New Roman" w:hAnsiTheme="minorHAnsi" w:cstheme="minorHAnsi"/>
            <w:bCs/>
            <w:sz w:val="24"/>
            <w:szCs w:val="24"/>
            <w:u w:val="single"/>
            <w:lang w:val="en-US"/>
          </w:rPr>
          <w:t>ronwedd@netactive.co.za</w:t>
        </w:r>
      </w:hyperlink>
    </w:p>
    <w:p w:rsidR="009F37D5" w:rsidRDefault="009F37D5" w:rsidP="009C7834">
      <w:pPr>
        <w:spacing w:after="0" w:line="240" w:lineRule="auto"/>
        <w:ind w:left="720"/>
        <w:jc w:val="center"/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</w:pPr>
    </w:p>
    <w:p w:rsidR="009F37D5" w:rsidRDefault="009F37D5" w:rsidP="009C7834">
      <w:pPr>
        <w:spacing w:after="0" w:line="240" w:lineRule="auto"/>
        <w:ind w:left="720"/>
        <w:jc w:val="center"/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</w:pPr>
    </w:p>
    <w:p w:rsidR="00896455" w:rsidRDefault="00896455" w:rsidP="009C7834">
      <w:pPr>
        <w:spacing w:after="0" w:line="240" w:lineRule="auto"/>
        <w:ind w:left="720"/>
        <w:jc w:val="center"/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</w:pPr>
    </w:p>
    <w:p w:rsidR="00F32CFD" w:rsidRPr="00111304" w:rsidRDefault="00F32CFD" w:rsidP="009C7834">
      <w:pPr>
        <w:spacing w:after="0" w:line="240" w:lineRule="auto"/>
        <w:ind w:left="720"/>
        <w:jc w:val="center"/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</w:pPr>
      <w:r w:rsidRPr="00111304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val="en-US"/>
        </w:rPr>
        <w:t>APPENDIX  I</w:t>
      </w:r>
    </w:p>
    <w:p w:rsidR="00EF6D44" w:rsidRDefault="00EF6D44" w:rsidP="009C7834">
      <w:pPr>
        <w:spacing w:after="0" w:line="240" w:lineRule="auto"/>
        <w:ind w:left="720"/>
        <w:jc w:val="center"/>
        <w:rPr>
          <w:rFonts w:asciiTheme="minorHAnsi" w:eastAsia="Times New Roman" w:hAnsiTheme="minorHAnsi" w:cstheme="minorHAnsi"/>
          <w:b/>
          <w:bCs/>
          <w:color w:val="FF0000"/>
          <w:sz w:val="24"/>
          <w:szCs w:val="24"/>
          <w:lang w:val="en-US"/>
        </w:rPr>
      </w:pPr>
    </w:p>
    <w:p w:rsidR="00EF6D44" w:rsidRPr="00EF6D44" w:rsidRDefault="00EF6D44" w:rsidP="009C7834">
      <w:pPr>
        <w:jc w:val="center"/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Venues of July Camps since 2006</w:t>
      </w:r>
    </w:p>
    <w:p w:rsidR="00EF6D44" w:rsidRPr="00EF6D44" w:rsidRDefault="00EF6D44" w:rsidP="00EF6D44">
      <w:pPr>
        <w:jc w:val="center"/>
        <w:rPr>
          <w:b/>
          <w:sz w:val="24"/>
          <w:szCs w:val="24"/>
        </w:rPr>
      </w:pP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2006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  <w:t xml:space="preserve">Cathedral Peak, Research Catchments VI and VII, </w:t>
      </w:r>
      <w:proofErr w:type="spellStart"/>
      <w:r w:rsidRPr="00EF6D44">
        <w:rPr>
          <w:b/>
          <w:sz w:val="24"/>
          <w:szCs w:val="24"/>
        </w:rPr>
        <w:t>Masongwana</w:t>
      </w:r>
      <w:proofErr w:type="spellEnd"/>
      <w:r w:rsidRPr="00EF6D44">
        <w:rPr>
          <w:b/>
          <w:sz w:val="24"/>
          <w:szCs w:val="24"/>
        </w:rPr>
        <w:t xml:space="preserve"> </w:t>
      </w: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2007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  <w:t xml:space="preserve">Royal Natal National Park, </w:t>
      </w:r>
      <w:proofErr w:type="spellStart"/>
      <w:r w:rsidRPr="00EF6D44">
        <w:rPr>
          <w:b/>
          <w:sz w:val="24"/>
          <w:szCs w:val="24"/>
        </w:rPr>
        <w:t>Sungabala</w:t>
      </w:r>
      <w:proofErr w:type="spellEnd"/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2008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proofErr w:type="spellStart"/>
      <w:r w:rsidRPr="00EF6D44">
        <w:rPr>
          <w:b/>
          <w:sz w:val="24"/>
          <w:szCs w:val="24"/>
        </w:rPr>
        <w:t>Duart</w:t>
      </w:r>
      <w:proofErr w:type="spellEnd"/>
      <w:r w:rsidRPr="00EF6D44">
        <w:rPr>
          <w:b/>
          <w:sz w:val="24"/>
          <w:szCs w:val="24"/>
        </w:rPr>
        <w:t xml:space="preserve"> Castle</w:t>
      </w: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2009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  <w:t>Giant’s Castle, Chimney Pot (</w:t>
      </w:r>
      <w:proofErr w:type="spellStart"/>
      <w:r w:rsidRPr="00EF6D44">
        <w:rPr>
          <w:b/>
          <w:sz w:val="24"/>
          <w:szCs w:val="24"/>
        </w:rPr>
        <w:t>Maqomfa</w:t>
      </w:r>
      <w:proofErr w:type="spellEnd"/>
      <w:r w:rsidRPr="00EF6D44">
        <w:rPr>
          <w:b/>
          <w:sz w:val="24"/>
          <w:szCs w:val="24"/>
        </w:rPr>
        <w:t xml:space="preserve">, 1894m) </w:t>
      </w: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2010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  <w:t xml:space="preserve">Crystal Waters (private farm) </w:t>
      </w: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2011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proofErr w:type="spellStart"/>
      <w:r w:rsidRPr="00EF6D44">
        <w:rPr>
          <w:b/>
          <w:sz w:val="24"/>
          <w:szCs w:val="24"/>
        </w:rPr>
        <w:t>Injisuthi</w:t>
      </w:r>
      <w:proofErr w:type="spellEnd"/>
      <w:r w:rsidRPr="00EF6D44">
        <w:rPr>
          <w:b/>
          <w:sz w:val="24"/>
          <w:szCs w:val="24"/>
        </w:rPr>
        <w:t xml:space="preserve"> Camp</w:t>
      </w:r>
      <w:r w:rsidR="00C73922">
        <w:rPr>
          <w:b/>
          <w:sz w:val="24"/>
          <w:szCs w:val="24"/>
        </w:rPr>
        <w:t>s</w:t>
      </w:r>
      <w:r w:rsidRPr="00EF6D44">
        <w:rPr>
          <w:b/>
          <w:sz w:val="24"/>
          <w:szCs w:val="24"/>
        </w:rPr>
        <w:t>ite</w:t>
      </w: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2012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  <w:t xml:space="preserve">Cobham  </w:t>
      </w: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2013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  <w:t xml:space="preserve">Wonder Valley (private farm) </w:t>
      </w: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2014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proofErr w:type="spellStart"/>
      <w:r w:rsidRPr="00EF6D44">
        <w:rPr>
          <w:b/>
          <w:sz w:val="24"/>
          <w:szCs w:val="24"/>
        </w:rPr>
        <w:t>Vergelegen</w:t>
      </w:r>
      <w:proofErr w:type="spellEnd"/>
      <w:r w:rsidRPr="00EF6D44">
        <w:rPr>
          <w:b/>
          <w:sz w:val="24"/>
          <w:szCs w:val="24"/>
        </w:rPr>
        <w:t xml:space="preserve">  </w:t>
      </w: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 xml:space="preserve">2015 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proofErr w:type="spellStart"/>
      <w:r w:rsidRPr="00EF6D44">
        <w:rPr>
          <w:b/>
          <w:sz w:val="24"/>
          <w:szCs w:val="24"/>
        </w:rPr>
        <w:t>Highmoor</w:t>
      </w:r>
      <w:proofErr w:type="spellEnd"/>
      <w:r w:rsidRPr="00EF6D44">
        <w:rPr>
          <w:b/>
          <w:sz w:val="24"/>
          <w:szCs w:val="24"/>
        </w:rPr>
        <w:t xml:space="preserve"> </w:t>
      </w: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2016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proofErr w:type="spellStart"/>
      <w:r w:rsidRPr="00EF6D44">
        <w:rPr>
          <w:b/>
          <w:sz w:val="24"/>
          <w:szCs w:val="24"/>
        </w:rPr>
        <w:t>Lotheni</w:t>
      </w:r>
      <w:proofErr w:type="spellEnd"/>
    </w:p>
    <w:p w:rsidR="00EF6D44" w:rsidRPr="00EF6D44" w:rsidRDefault="00EF6D44" w:rsidP="00EF6D44">
      <w:pPr>
        <w:ind w:left="2160" w:hanging="2160"/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2017</w:t>
      </w:r>
      <w:r w:rsidRPr="00EF6D44">
        <w:rPr>
          <w:b/>
          <w:sz w:val="24"/>
          <w:szCs w:val="24"/>
        </w:rPr>
        <w:tab/>
        <w:t xml:space="preserve">Cathedral Peak, </w:t>
      </w:r>
      <w:proofErr w:type="spellStart"/>
      <w:r w:rsidRPr="00EF6D44">
        <w:rPr>
          <w:b/>
          <w:sz w:val="24"/>
          <w:szCs w:val="24"/>
        </w:rPr>
        <w:t>Cambalala</w:t>
      </w:r>
      <w:proofErr w:type="spellEnd"/>
      <w:r w:rsidRPr="00EF6D44">
        <w:rPr>
          <w:b/>
          <w:sz w:val="24"/>
          <w:szCs w:val="24"/>
        </w:rPr>
        <w:t xml:space="preserve"> Cottage, Cathedral Peak (Rented by KZN Section MCSA for 49 years! Celebrating 50 years in September 2023!</w:t>
      </w: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 xml:space="preserve">2018 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  <w:t>Crystal Waters (private farm)</w:t>
      </w: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 xml:space="preserve">2019 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  <w:t>JULY CAMP CENTENARY Cobham Campsite</w:t>
      </w: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2020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proofErr w:type="spellStart"/>
      <w:r w:rsidRPr="00EF6D44">
        <w:rPr>
          <w:b/>
          <w:sz w:val="24"/>
          <w:szCs w:val="24"/>
        </w:rPr>
        <w:t>Covid</w:t>
      </w:r>
      <w:proofErr w:type="spellEnd"/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2021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proofErr w:type="spellStart"/>
      <w:r w:rsidRPr="00EF6D44">
        <w:rPr>
          <w:b/>
          <w:sz w:val="24"/>
          <w:szCs w:val="24"/>
        </w:rPr>
        <w:t>Covid</w:t>
      </w:r>
      <w:proofErr w:type="spellEnd"/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2022</w:t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r w:rsidRPr="00EF6D44">
        <w:rPr>
          <w:b/>
          <w:sz w:val="24"/>
          <w:szCs w:val="24"/>
        </w:rPr>
        <w:tab/>
      </w:r>
      <w:proofErr w:type="spellStart"/>
      <w:r w:rsidRPr="00EF6D44">
        <w:rPr>
          <w:b/>
          <w:sz w:val="24"/>
          <w:szCs w:val="24"/>
        </w:rPr>
        <w:t>Injisuthi</w:t>
      </w:r>
      <w:proofErr w:type="spellEnd"/>
      <w:r w:rsidRPr="00EF6D44">
        <w:rPr>
          <w:b/>
          <w:sz w:val="24"/>
          <w:szCs w:val="24"/>
        </w:rPr>
        <w:t xml:space="preserve"> Campsite</w:t>
      </w:r>
    </w:p>
    <w:p w:rsidR="00EF6D44" w:rsidRPr="00EF6D44" w:rsidRDefault="00EF6D44" w:rsidP="00EF6D44">
      <w:pPr>
        <w:rPr>
          <w:b/>
          <w:sz w:val="24"/>
          <w:szCs w:val="24"/>
        </w:rPr>
      </w:pPr>
      <w:r w:rsidRPr="00EF6D44">
        <w:rPr>
          <w:b/>
          <w:sz w:val="24"/>
          <w:szCs w:val="24"/>
        </w:rPr>
        <w:t>2023</w:t>
      </w:r>
      <w:r w:rsidRPr="00EF6D44">
        <w:rPr>
          <w:b/>
          <w:i/>
          <w:sz w:val="24"/>
          <w:szCs w:val="24"/>
        </w:rPr>
        <w:tab/>
      </w:r>
      <w:r w:rsidRPr="00EF6D44">
        <w:rPr>
          <w:b/>
          <w:i/>
          <w:sz w:val="24"/>
          <w:szCs w:val="24"/>
        </w:rPr>
        <w:tab/>
      </w:r>
      <w:r w:rsidRPr="00EF6D44">
        <w:rPr>
          <w:b/>
          <w:i/>
          <w:sz w:val="24"/>
          <w:szCs w:val="24"/>
        </w:rPr>
        <w:tab/>
      </w:r>
      <w:r w:rsidRPr="00EF6D44">
        <w:rPr>
          <w:b/>
          <w:sz w:val="24"/>
          <w:szCs w:val="24"/>
        </w:rPr>
        <w:t>Monk’s Cowl Campsite</w:t>
      </w:r>
    </w:p>
    <w:p w:rsidR="00EF6D44" w:rsidRPr="00EF6D44" w:rsidRDefault="00EF6D44" w:rsidP="00F32CFD">
      <w:pPr>
        <w:spacing w:after="0" w:line="240" w:lineRule="auto"/>
        <w:ind w:left="720"/>
        <w:jc w:val="center"/>
        <w:rPr>
          <w:rFonts w:asciiTheme="minorHAnsi" w:eastAsia="Times New Roman" w:hAnsiTheme="minorHAnsi" w:cstheme="minorHAnsi"/>
          <w:b/>
          <w:color w:val="FF0000"/>
          <w:sz w:val="24"/>
          <w:szCs w:val="24"/>
          <w:lang w:val="en-US"/>
        </w:rPr>
      </w:pPr>
    </w:p>
    <w:sectPr w:rsidR="00EF6D44" w:rsidRPr="00EF6D44" w:rsidSect="00A11BE1">
      <w:headerReference w:type="default" r:id="rId17"/>
      <w:headerReference w:type="first" r:id="rId18"/>
      <w:footerReference w:type="first" r:id="rId19"/>
      <w:pgSz w:w="11906" w:h="16838"/>
      <w:pgMar w:top="0" w:right="1133" w:bottom="1418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B8F" w:rsidRDefault="00CF6B8F" w:rsidP="00384D43">
      <w:pPr>
        <w:spacing w:after="0" w:line="240" w:lineRule="auto"/>
      </w:pPr>
      <w:r>
        <w:separator/>
      </w:r>
    </w:p>
  </w:endnote>
  <w:endnote w:type="continuationSeparator" w:id="0">
    <w:p w:rsidR="00CF6B8F" w:rsidRDefault="00CF6B8F" w:rsidP="00384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5CC" w:rsidRDefault="007E15CC">
    <w:pPr>
      <w:pStyle w:val="Footer"/>
    </w:pPr>
  </w:p>
  <w:p w:rsidR="007E15CC" w:rsidRDefault="007E15CC">
    <w:pPr>
      <w:pStyle w:val="Footer"/>
    </w:pPr>
    <w:r>
      <w:rPr>
        <w:noProof/>
        <w:lang w:val="en-ZA" w:eastAsia="en-Z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-445770</wp:posOffset>
          </wp:positionH>
          <wp:positionV relativeFrom="paragraph">
            <wp:posOffset>165100</wp:posOffset>
          </wp:positionV>
          <wp:extent cx="6597015" cy="788035"/>
          <wp:effectExtent l="0" t="0" r="0" b="0"/>
          <wp:wrapNone/>
          <wp:docPr id="16" name="Picture 16" descr="footer_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oter_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01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E15CC" w:rsidRDefault="007E15CC">
    <w:pPr>
      <w:pStyle w:val="Footer"/>
    </w:pPr>
  </w:p>
  <w:p w:rsidR="007E15CC" w:rsidRDefault="007E15CC">
    <w:pPr>
      <w:pStyle w:val="Footer"/>
    </w:pPr>
  </w:p>
  <w:p w:rsidR="007E15CC" w:rsidRDefault="007E15CC">
    <w:pPr>
      <w:pStyle w:val="Footer"/>
    </w:pPr>
  </w:p>
  <w:p w:rsidR="007E15CC" w:rsidRDefault="007E15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B8F" w:rsidRDefault="00CF6B8F" w:rsidP="00384D43">
      <w:pPr>
        <w:spacing w:after="0" w:line="240" w:lineRule="auto"/>
      </w:pPr>
      <w:r>
        <w:separator/>
      </w:r>
    </w:p>
  </w:footnote>
  <w:footnote w:type="continuationSeparator" w:id="0">
    <w:p w:rsidR="00CF6B8F" w:rsidRDefault="00CF6B8F" w:rsidP="00384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5853568"/>
      <w:docPartObj>
        <w:docPartGallery w:val="Page Numbers (Top of Page)"/>
        <w:docPartUnique/>
      </w:docPartObj>
    </w:sdtPr>
    <w:sdtEndPr>
      <w:rPr>
        <w:noProof/>
      </w:rPr>
    </w:sdtEndPr>
    <w:sdtContent>
      <w:p w:rsidR="007E15CC" w:rsidRDefault="00AF3599">
        <w:pPr>
          <w:pStyle w:val="Header"/>
          <w:jc w:val="right"/>
        </w:pPr>
        <w:r>
          <w:fldChar w:fldCharType="begin"/>
        </w:r>
        <w:r w:rsidR="00F46D6F">
          <w:instrText xml:space="preserve"> PAGE   \* MERGEFORMAT </w:instrText>
        </w:r>
        <w:r>
          <w:fldChar w:fldCharType="separate"/>
        </w:r>
        <w:r w:rsidR="0084233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E15CC" w:rsidRDefault="007E15C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5CC" w:rsidRDefault="007E15CC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-61595</wp:posOffset>
          </wp:positionV>
          <wp:extent cx="6623685" cy="826770"/>
          <wp:effectExtent l="0" t="0" r="0" b="0"/>
          <wp:wrapNone/>
          <wp:docPr id="15" name="Picture 15" descr="header_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der_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68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E15CC" w:rsidRDefault="007E15CC">
    <w:pPr>
      <w:pStyle w:val="Header"/>
    </w:pPr>
  </w:p>
  <w:p w:rsidR="007E15CC" w:rsidRDefault="007E15CC">
    <w:pPr>
      <w:pStyle w:val="Header"/>
    </w:pPr>
  </w:p>
  <w:p w:rsidR="007E15CC" w:rsidRDefault="007E15CC">
    <w:pPr>
      <w:pStyle w:val="Header"/>
    </w:pPr>
  </w:p>
  <w:p w:rsidR="007E15CC" w:rsidRDefault="007E15CC">
    <w:pPr>
      <w:pStyle w:val="Header"/>
    </w:pPr>
  </w:p>
  <w:p w:rsidR="007E15CC" w:rsidRDefault="007E15C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810CC"/>
    <w:multiLevelType w:val="hybridMultilevel"/>
    <w:tmpl w:val="40D45D9A"/>
    <w:lvl w:ilvl="0" w:tplc="1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AF7121"/>
    <w:multiLevelType w:val="hybridMultilevel"/>
    <w:tmpl w:val="28D24792"/>
    <w:lvl w:ilvl="0" w:tplc="1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AB74802"/>
    <w:multiLevelType w:val="hybridMultilevel"/>
    <w:tmpl w:val="7E9A5D78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60A21"/>
    <w:multiLevelType w:val="hybridMultilevel"/>
    <w:tmpl w:val="89587A1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0647B"/>
    <w:multiLevelType w:val="hybridMultilevel"/>
    <w:tmpl w:val="934AF960"/>
    <w:lvl w:ilvl="0" w:tplc="5F2A348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9101C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3A81F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52C1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068A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224D5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2C97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24C7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28ABD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4F2811"/>
    <w:multiLevelType w:val="hybridMultilevel"/>
    <w:tmpl w:val="98AEEDC6"/>
    <w:lvl w:ilvl="0" w:tplc="5F2A348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2C177F"/>
    <w:multiLevelType w:val="hybridMultilevel"/>
    <w:tmpl w:val="56626E1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54AAA"/>
    <w:multiLevelType w:val="hybridMultilevel"/>
    <w:tmpl w:val="FF82CA9C"/>
    <w:lvl w:ilvl="0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7A35C47"/>
    <w:multiLevelType w:val="hybridMultilevel"/>
    <w:tmpl w:val="C068F46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45569C3"/>
    <w:multiLevelType w:val="hybridMultilevel"/>
    <w:tmpl w:val="27C866C6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5D4B3B"/>
    <w:multiLevelType w:val="hybridMultilevel"/>
    <w:tmpl w:val="9FB20D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C0146E"/>
    <w:multiLevelType w:val="hybridMultilevel"/>
    <w:tmpl w:val="B8729B5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29B4220"/>
    <w:multiLevelType w:val="hybridMultilevel"/>
    <w:tmpl w:val="FB929F16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4327E7"/>
    <w:multiLevelType w:val="hybridMultilevel"/>
    <w:tmpl w:val="18A8432C"/>
    <w:lvl w:ilvl="0" w:tplc="5F2A348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E041A8">
      <w:start w:val="2021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  <w:b w:val="0"/>
        <w:sz w:val="22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A87ABA"/>
    <w:multiLevelType w:val="hybridMultilevel"/>
    <w:tmpl w:val="9FE82806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C95B63"/>
    <w:multiLevelType w:val="hybridMultilevel"/>
    <w:tmpl w:val="66880690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E41664B"/>
    <w:multiLevelType w:val="hybridMultilevel"/>
    <w:tmpl w:val="2BFCF03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3"/>
  </w:num>
  <w:num w:numId="5">
    <w:abstractNumId w:val="12"/>
  </w:num>
  <w:num w:numId="6">
    <w:abstractNumId w:val="1"/>
  </w:num>
  <w:num w:numId="7">
    <w:abstractNumId w:val="7"/>
  </w:num>
  <w:num w:numId="8">
    <w:abstractNumId w:val="0"/>
  </w:num>
  <w:num w:numId="9">
    <w:abstractNumId w:val="3"/>
  </w:num>
  <w:num w:numId="10">
    <w:abstractNumId w:val="14"/>
  </w:num>
  <w:num w:numId="11">
    <w:abstractNumId w:val="11"/>
  </w:num>
  <w:num w:numId="12">
    <w:abstractNumId w:val="10"/>
  </w:num>
  <w:num w:numId="13">
    <w:abstractNumId w:val="9"/>
  </w:num>
  <w:num w:numId="14">
    <w:abstractNumId w:val="15"/>
  </w:num>
  <w:num w:numId="15">
    <w:abstractNumId w:val="8"/>
  </w:num>
  <w:num w:numId="16">
    <w:abstractNumId w:val="6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704DE"/>
    <w:rsid w:val="00002316"/>
    <w:rsid w:val="00003748"/>
    <w:rsid w:val="0000651F"/>
    <w:rsid w:val="0001287B"/>
    <w:rsid w:val="000309F8"/>
    <w:rsid w:val="00035B22"/>
    <w:rsid w:val="000449B0"/>
    <w:rsid w:val="00046199"/>
    <w:rsid w:val="00046BA2"/>
    <w:rsid w:val="00050C52"/>
    <w:rsid w:val="00051B41"/>
    <w:rsid w:val="0006719D"/>
    <w:rsid w:val="000779CA"/>
    <w:rsid w:val="00081D4F"/>
    <w:rsid w:val="00093BAD"/>
    <w:rsid w:val="00095168"/>
    <w:rsid w:val="0009529E"/>
    <w:rsid w:val="000A6A09"/>
    <w:rsid w:val="000B031B"/>
    <w:rsid w:val="000C275C"/>
    <w:rsid w:val="000E50FA"/>
    <w:rsid w:val="00101B70"/>
    <w:rsid w:val="00111304"/>
    <w:rsid w:val="00123970"/>
    <w:rsid w:val="001256B7"/>
    <w:rsid w:val="00133E27"/>
    <w:rsid w:val="0015205C"/>
    <w:rsid w:val="001637F9"/>
    <w:rsid w:val="0018127C"/>
    <w:rsid w:val="001813D8"/>
    <w:rsid w:val="00183AA2"/>
    <w:rsid w:val="00194185"/>
    <w:rsid w:val="001A22F2"/>
    <w:rsid w:val="001A2FF6"/>
    <w:rsid w:val="001B41EE"/>
    <w:rsid w:val="001C23FC"/>
    <w:rsid w:val="001C57F2"/>
    <w:rsid w:val="001C5E5A"/>
    <w:rsid w:val="001F068D"/>
    <w:rsid w:val="001F1D84"/>
    <w:rsid w:val="001F37F2"/>
    <w:rsid w:val="00204A0A"/>
    <w:rsid w:val="00207703"/>
    <w:rsid w:val="0021233A"/>
    <w:rsid w:val="0022641B"/>
    <w:rsid w:val="00230CB2"/>
    <w:rsid w:val="00233A87"/>
    <w:rsid w:val="00242A7E"/>
    <w:rsid w:val="00245623"/>
    <w:rsid w:val="002464DD"/>
    <w:rsid w:val="0025037E"/>
    <w:rsid w:val="00253482"/>
    <w:rsid w:val="00264A3D"/>
    <w:rsid w:val="002920A0"/>
    <w:rsid w:val="002955E3"/>
    <w:rsid w:val="002B0D77"/>
    <w:rsid w:val="002B2EF8"/>
    <w:rsid w:val="002B7E8C"/>
    <w:rsid w:val="002C158C"/>
    <w:rsid w:val="002C2C4C"/>
    <w:rsid w:val="002C7312"/>
    <w:rsid w:val="002D1BDD"/>
    <w:rsid w:val="002D7166"/>
    <w:rsid w:val="002D7844"/>
    <w:rsid w:val="002E249F"/>
    <w:rsid w:val="003060DB"/>
    <w:rsid w:val="00315C2C"/>
    <w:rsid w:val="00332DBE"/>
    <w:rsid w:val="0034688A"/>
    <w:rsid w:val="003469F0"/>
    <w:rsid w:val="00370844"/>
    <w:rsid w:val="003757BE"/>
    <w:rsid w:val="0038278D"/>
    <w:rsid w:val="00384D43"/>
    <w:rsid w:val="00385AB8"/>
    <w:rsid w:val="0039394E"/>
    <w:rsid w:val="003A608E"/>
    <w:rsid w:val="003A7E3C"/>
    <w:rsid w:val="003B23D0"/>
    <w:rsid w:val="003B3E3F"/>
    <w:rsid w:val="003B42EF"/>
    <w:rsid w:val="003C10DF"/>
    <w:rsid w:val="003C65FD"/>
    <w:rsid w:val="003E02F6"/>
    <w:rsid w:val="003E430C"/>
    <w:rsid w:val="003E647B"/>
    <w:rsid w:val="003F1DB3"/>
    <w:rsid w:val="003F46DE"/>
    <w:rsid w:val="004038C8"/>
    <w:rsid w:val="00403EB5"/>
    <w:rsid w:val="004044E7"/>
    <w:rsid w:val="00407F54"/>
    <w:rsid w:val="00412AB0"/>
    <w:rsid w:val="00421B6B"/>
    <w:rsid w:val="004308C1"/>
    <w:rsid w:val="00433CE3"/>
    <w:rsid w:val="00445557"/>
    <w:rsid w:val="004525EE"/>
    <w:rsid w:val="00453B63"/>
    <w:rsid w:val="00465881"/>
    <w:rsid w:val="00466937"/>
    <w:rsid w:val="004836B1"/>
    <w:rsid w:val="00484C33"/>
    <w:rsid w:val="004A1B79"/>
    <w:rsid w:val="004B02DB"/>
    <w:rsid w:val="004B0C6E"/>
    <w:rsid w:val="004B2471"/>
    <w:rsid w:val="004B71F9"/>
    <w:rsid w:val="004C6DAB"/>
    <w:rsid w:val="004E01B0"/>
    <w:rsid w:val="004E6080"/>
    <w:rsid w:val="004E72EB"/>
    <w:rsid w:val="004F3F7F"/>
    <w:rsid w:val="00511D23"/>
    <w:rsid w:val="005323C1"/>
    <w:rsid w:val="00535B59"/>
    <w:rsid w:val="00536B27"/>
    <w:rsid w:val="00545403"/>
    <w:rsid w:val="005461E5"/>
    <w:rsid w:val="005549D5"/>
    <w:rsid w:val="005601D2"/>
    <w:rsid w:val="00573C85"/>
    <w:rsid w:val="00576E8E"/>
    <w:rsid w:val="005773BC"/>
    <w:rsid w:val="005803A7"/>
    <w:rsid w:val="00586FF7"/>
    <w:rsid w:val="00590D0D"/>
    <w:rsid w:val="0059731A"/>
    <w:rsid w:val="005973FF"/>
    <w:rsid w:val="005C2318"/>
    <w:rsid w:val="005D29F4"/>
    <w:rsid w:val="005D786B"/>
    <w:rsid w:val="005E06BF"/>
    <w:rsid w:val="005E1C82"/>
    <w:rsid w:val="005F432A"/>
    <w:rsid w:val="006009B7"/>
    <w:rsid w:val="00602D68"/>
    <w:rsid w:val="00604372"/>
    <w:rsid w:val="006047BE"/>
    <w:rsid w:val="00613370"/>
    <w:rsid w:val="00617850"/>
    <w:rsid w:val="00621485"/>
    <w:rsid w:val="00627E08"/>
    <w:rsid w:val="00630CF5"/>
    <w:rsid w:val="006316C1"/>
    <w:rsid w:val="006348F5"/>
    <w:rsid w:val="0064212B"/>
    <w:rsid w:val="00643780"/>
    <w:rsid w:val="006559E1"/>
    <w:rsid w:val="0066531F"/>
    <w:rsid w:val="006830E5"/>
    <w:rsid w:val="006C3488"/>
    <w:rsid w:val="006D61C0"/>
    <w:rsid w:val="006D6329"/>
    <w:rsid w:val="006F2743"/>
    <w:rsid w:val="006F610E"/>
    <w:rsid w:val="00700C29"/>
    <w:rsid w:val="00701EDC"/>
    <w:rsid w:val="00716136"/>
    <w:rsid w:val="007218CD"/>
    <w:rsid w:val="00734D9C"/>
    <w:rsid w:val="00762099"/>
    <w:rsid w:val="00773CB0"/>
    <w:rsid w:val="007A3AC1"/>
    <w:rsid w:val="007C7003"/>
    <w:rsid w:val="007D2C77"/>
    <w:rsid w:val="007D470F"/>
    <w:rsid w:val="007E15CC"/>
    <w:rsid w:val="007E215D"/>
    <w:rsid w:val="008026C5"/>
    <w:rsid w:val="0081374C"/>
    <w:rsid w:val="00814E22"/>
    <w:rsid w:val="00831711"/>
    <w:rsid w:val="0083249D"/>
    <w:rsid w:val="00842337"/>
    <w:rsid w:val="00853960"/>
    <w:rsid w:val="008565A2"/>
    <w:rsid w:val="008765D6"/>
    <w:rsid w:val="00877643"/>
    <w:rsid w:val="00894DBB"/>
    <w:rsid w:val="00896455"/>
    <w:rsid w:val="008B116D"/>
    <w:rsid w:val="008B3B45"/>
    <w:rsid w:val="008B3EBC"/>
    <w:rsid w:val="008D23C4"/>
    <w:rsid w:val="008E0ED9"/>
    <w:rsid w:val="008F0613"/>
    <w:rsid w:val="008F1B2C"/>
    <w:rsid w:val="008F7A4C"/>
    <w:rsid w:val="00930907"/>
    <w:rsid w:val="00931705"/>
    <w:rsid w:val="009404BF"/>
    <w:rsid w:val="009553B7"/>
    <w:rsid w:val="009566C6"/>
    <w:rsid w:val="00983634"/>
    <w:rsid w:val="00983BBC"/>
    <w:rsid w:val="00984577"/>
    <w:rsid w:val="009A2B57"/>
    <w:rsid w:val="009A5C6E"/>
    <w:rsid w:val="009B3196"/>
    <w:rsid w:val="009C0BCB"/>
    <w:rsid w:val="009C7834"/>
    <w:rsid w:val="009D0742"/>
    <w:rsid w:val="009D6E10"/>
    <w:rsid w:val="009E04A0"/>
    <w:rsid w:val="009E09B1"/>
    <w:rsid w:val="009E6D0F"/>
    <w:rsid w:val="009F1399"/>
    <w:rsid w:val="009F2A65"/>
    <w:rsid w:val="009F37D5"/>
    <w:rsid w:val="009F7736"/>
    <w:rsid w:val="00A0345A"/>
    <w:rsid w:val="00A04879"/>
    <w:rsid w:val="00A05FE9"/>
    <w:rsid w:val="00A11BE1"/>
    <w:rsid w:val="00A160E1"/>
    <w:rsid w:val="00A20C3A"/>
    <w:rsid w:val="00A22E16"/>
    <w:rsid w:val="00A31F52"/>
    <w:rsid w:val="00A35C2C"/>
    <w:rsid w:val="00A35C8E"/>
    <w:rsid w:val="00A36938"/>
    <w:rsid w:val="00A41D34"/>
    <w:rsid w:val="00A51E7B"/>
    <w:rsid w:val="00A552B2"/>
    <w:rsid w:val="00A56A44"/>
    <w:rsid w:val="00A5732F"/>
    <w:rsid w:val="00A71EAB"/>
    <w:rsid w:val="00A77581"/>
    <w:rsid w:val="00AA1333"/>
    <w:rsid w:val="00AA3301"/>
    <w:rsid w:val="00AA7D9E"/>
    <w:rsid w:val="00AB09E6"/>
    <w:rsid w:val="00AC515A"/>
    <w:rsid w:val="00AD2AD7"/>
    <w:rsid w:val="00AD3743"/>
    <w:rsid w:val="00AD744C"/>
    <w:rsid w:val="00AE6AE2"/>
    <w:rsid w:val="00AE79AE"/>
    <w:rsid w:val="00AF12A2"/>
    <w:rsid w:val="00AF3599"/>
    <w:rsid w:val="00B00746"/>
    <w:rsid w:val="00B15D3F"/>
    <w:rsid w:val="00B166F8"/>
    <w:rsid w:val="00B231D1"/>
    <w:rsid w:val="00B23750"/>
    <w:rsid w:val="00B26A6E"/>
    <w:rsid w:val="00B34F08"/>
    <w:rsid w:val="00B36FF9"/>
    <w:rsid w:val="00B46053"/>
    <w:rsid w:val="00B50CB8"/>
    <w:rsid w:val="00B6282E"/>
    <w:rsid w:val="00B66DC7"/>
    <w:rsid w:val="00B67AC5"/>
    <w:rsid w:val="00B67E82"/>
    <w:rsid w:val="00B71183"/>
    <w:rsid w:val="00B76041"/>
    <w:rsid w:val="00B9055C"/>
    <w:rsid w:val="00BA1353"/>
    <w:rsid w:val="00BA6161"/>
    <w:rsid w:val="00BB0306"/>
    <w:rsid w:val="00BB172F"/>
    <w:rsid w:val="00BC747C"/>
    <w:rsid w:val="00BD27F7"/>
    <w:rsid w:val="00BD4B9F"/>
    <w:rsid w:val="00BD4EC0"/>
    <w:rsid w:val="00BE4865"/>
    <w:rsid w:val="00BE569D"/>
    <w:rsid w:val="00BE7052"/>
    <w:rsid w:val="00BF1964"/>
    <w:rsid w:val="00C23A52"/>
    <w:rsid w:val="00C24BE1"/>
    <w:rsid w:val="00C33991"/>
    <w:rsid w:val="00C510B2"/>
    <w:rsid w:val="00C55689"/>
    <w:rsid w:val="00C62D75"/>
    <w:rsid w:val="00C72259"/>
    <w:rsid w:val="00C73922"/>
    <w:rsid w:val="00C83097"/>
    <w:rsid w:val="00C85B16"/>
    <w:rsid w:val="00C93A8C"/>
    <w:rsid w:val="00C94CC5"/>
    <w:rsid w:val="00CA441C"/>
    <w:rsid w:val="00CB5D0B"/>
    <w:rsid w:val="00CC1DE1"/>
    <w:rsid w:val="00CF001A"/>
    <w:rsid w:val="00CF21FE"/>
    <w:rsid w:val="00CF6B8F"/>
    <w:rsid w:val="00D02BDA"/>
    <w:rsid w:val="00D02FE6"/>
    <w:rsid w:val="00D05014"/>
    <w:rsid w:val="00D20112"/>
    <w:rsid w:val="00D20AA9"/>
    <w:rsid w:val="00D3393A"/>
    <w:rsid w:val="00D44FAE"/>
    <w:rsid w:val="00D85832"/>
    <w:rsid w:val="00D875C5"/>
    <w:rsid w:val="00D92A01"/>
    <w:rsid w:val="00D967F8"/>
    <w:rsid w:val="00D97005"/>
    <w:rsid w:val="00DA2241"/>
    <w:rsid w:val="00DB6972"/>
    <w:rsid w:val="00DC0412"/>
    <w:rsid w:val="00DE1807"/>
    <w:rsid w:val="00DE78A9"/>
    <w:rsid w:val="00DE7F41"/>
    <w:rsid w:val="00DF2F99"/>
    <w:rsid w:val="00E03B1D"/>
    <w:rsid w:val="00E12795"/>
    <w:rsid w:val="00E12AA4"/>
    <w:rsid w:val="00E17028"/>
    <w:rsid w:val="00E2484D"/>
    <w:rsid w:val="00E26D64"/>
    <w:rsid w:val="00E31962"/>
    <w:rsid w:val="00E339D8"/>
    <w:rsid w:val="00E43CF9"/>
    <w:rsid w:val="00E459A0"/>
    <w:rsid w:val="00E47B7C"/>
    <w:rsid w:val="00E64C86"/>
    <w:rsid w:val="00E67A68"/>
    <w:rsid w:val="00E82165"/>
    <w:rsid w:val="00E8732A"/>
    <w:rsid w:val="00E917CD"/>
    <w:rsid w:val="00E9263E"/>
    <w:rsid w:val="00E92895"/>
    <w:rsid w:val="00E93510"/>
    <w:rsid w:val="00E936FC"/>
    <w:rsid w:val="00E947E9"/>
    <w:rsid w:val="00E95B9A"/>
    <w:rsid w:val="00EA2298"/>
    <w:rsid w:val="00EA5AF3"/>
    <w:rsid w:val="00EB04B0"/>
    <w:rsid w:val="00EC2F3D"/>
    <w:rsid w:val="00EC3342"/>
    <w:rsid w:val="00ED07E5"/>
    <w:rsid w:val="00ED581E"/>
    <w:rsid w:val="00EE63C2"/>
    <w:rsid w:val="00EF6D44"/>
    <w:rsid w:val="00F030C5"/>
    <w:rsid w:val="00F05AC0"/>
    <w:rsid w:val="00F069AF"/>
    <w:rsid w:val="00F11EB0"/>
    <w:rsid w:val="00F14A47"/>
    <w:rsid w:val="00F16137"/>
    <w:rsid w:val="00F16E89"/>
    <w:rsid w:val="00F2202C"/>
    <w:rsid w:val="00F2464D"/>
    <w:rsid w:val="00F2785F"/>
    <w:rsid w:val="00F325B1"/>
    <w:rsid w:val="00F32CFD"/>
    <w:rsid w:val="00F46D6F"/>
    <w:rsid w:val="00F51A3E"/>
    <w:rsid w:val="00F51C69"/>
    <w:rsid w:val="00F533F2"/>
    <w:rsid w:val="00F56C98"/>
    <w:rsid w:val="00F640F6"/>
    <w:rsid w:val="00F644FF"/>
    <w:rsid w:val="00F704DE"/>
    <w:rsid w:val="00F75BD1"/>
    <w:rsid w:val="00F85081"/>
    <w:rsid w:val="00F85E04"/>
    <w:rsid w:val="00F86026"/>
    <w:rsid w:val="00FA481B"/>
    <w:rsid w:val="00FA5E75"/>
    <w:rsid w:val="00FA603B"/>
    <w:rsid w:val="00FC16D7"/>
    <w:rsid w:val="00FD3B02"/>
    <w:rsid w:val="00FD7A62"/>
    <w:rsid w:val="00FF59C4"/>
    <w:rsid w:val="00FF7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850"/>
    <w:pPr>
      <w:spacing w:after="160" w:line="259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4D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D43"/>
  </w:style>
  <w:style w:type="paragraph" w:styleId="Footer">
    <w:name w:val="footer"/>
    <w:basedOn w:val="Normal"/>
    <w:link w:val="FooterChar"/>
    <w:uiPriority w:val="99"/>
    <w:unhideWhenUsed/>
    <w:rsid w:val="00384D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D43"/>
  </w:style>
  <w:style w:type="character" w:styleId="Hyperlink">
    <w:name w:val="Hyperlink"/>
    <w:uiPriority w:val="99"/>
    <w:unhideWhenUsed/>
    <w:rsid w:val="00384D43"/>
    <w:rPr>
      <w:color w:val="0563C1"/>
      <w:u w:val="single"/>
    </w:rPr>
  </w:style>
  <w:style w:type="paragraph" w:styleId="NoSpacing">
    <w:name w:val="No Spacing"/>
    <w:uiPriority w:val="1"/>
    <w:qFormat/>
    <w:rsid w:val="002D7166"/>
    <w:rPr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6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6D7"/>
    <w:rPr>
      <w:rFonts w:ascii="Segoe UI" w:hAnsi="Segoe UI" w:cs="Segoe UI"/>
      <w:sz w:val="18"/>
      <w:szCs w:val="18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13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83BBC"/>
    <w:pPr>
      <w:ind w:left="720"/>
      <w:contextualSpacing/>
    </w:pPr>
  </w:style>
  <w:style w:type="table" w:styleId="TableGrid">
    <w:name w:val="Table Grid"/>
    <w:basedOn w:val="TableNormal"/>
    <w:uiPriority w:val="39"/>
    <w:rsid w:val="005601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2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ustomerservice@kznwildlife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onwedd@netactive.co.z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ZivvyRAvdKdTW2Au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MCSA%20KZN%20Letterhead%202020%20-%20first%20page%20onl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D8891-7F44-4752-8072-8FE6DCD8C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MCSA KZN Letterhead 2020 - first page only</Template>
  <TotalTime>1</TotalTime>
  <Pages>9</Pages>
  <Words>2245</Words>
  <Characters>12801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Rikki Abbott</cp:lastModifiedBy>
  <cp:revision>2</cp:revision>
  <cp:lastPrinted>2022-04-28T22:29:00Z</cp:lastPrinted>
  <dcterms:created xsi:type="dcterms:W3CDTF">2023-05-09T20:32:00Z</dcterms:created>
  <dcterms:modified xsi:type="dcterms:W3CDTF">2023-05-09T20:32:00Z</dcterms:modified>
</cp:coreProperties>
</file>